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24DE" w:rsidRDefault="00E50D4E" w:rsidP="006B24DE">
      <w:pPr>
        <w:pStyle w:val="Title"/>
      </w:pPr>
      <w:bookmarkStart w:id="0" w:name="_Hlk482447183"/>
      <w:bookmarkEnd w:id="0"/>
      <w:r>
        <w:rPr>
          <w:noProof/>
          <w:lang w:eastAsia="en-US"/>
        </w:rPr>
        <w:drawing>
          <wp:anchor distT="0" distB="0" distL="114300" distR="114300" simplePos="0" relativeHeight="251680768" behindDoc="1" locked="0" layoutInCell="1" allowOverlap="1">
            <wp:simplePos x="0" y="0"/>
            <wp:positionH relativeFrom="column">
              <wp:posOffset>222885</wp:posOffset>
            </wp:positionH>
            <wp:positionV relativeFrom="page">
              <wp:posOffset>263525</wp:posOffset>
            </wp:positionV>
            <wp:extent cx="5991812" cy="1290334"/>
            <wp:effectExtent l="0" t="0" r="9525" b="508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mbo_stacked_print.jpg"/>
                    <pic:cNvPicPr/>
                  </pic:nvPicPr>
                  <pic:blipFill>
                    <a:blip r:embed="rId10"/>
                    <a:stretch>
                      <a:fillRect/>
                    </a:stretch>
                  </pic:blipFill>
                  <pic:spPr>
                    <a:xfrm>
                      <a:off x="0" y="0"/>
                      <a:ext cx="5991812" cy="1290334"/>
                    </a:xfrm>
                    <a:prstGeom prst="rect">
                      <a:avLst/>
                    </a:prstGeom>
                  </pic:spPr>
                </pic:pic>
              </a:graphicData>
            </a:graphic>
            <wp14:sizeRelH relativeFrom="margin">
              <wp14:pctWidth>0</wp14:pctWidth>
            </wp14:sizeRelH>
            <wp14:sizeRelV relativeFrom="margin">
              <wp14:pctHeight>0</wp14:pctHeight>
            </wp14:sizeRelV>
          </wp:anchor>
        </w:drawing>
      </w:r>
    </w:p>
    <w:p w:rsidR="0023742B" w:rsidRDefault="0023742B" w:rsidP="00495D1E">
      <w:pPr>
        <w:pStyle w:val="Heading1"/>
        <w:rPr>
          <w:color w:val="C00000"/>
        </w:rPr>
      </w:pPr>
      <w:r>
        <w:rPr>
          <w:noProof/>
          <w:color w:val="C00000"/>
          <w:lang w:eastAsia="en-US"/>
        </w:rPr>
        <mc:AlternateContent>
          <mc:Choice Requires="wps">
            <w:drawing>
              <wp:anchor distT="0" distB="0" distL="114300" distR="114300" simplePos="0" relativeHeight="251681792" behindDoc="1" locked="0" layoutInCell="1" allowOverlap="1">
                <wp:simplePos x="0" y="0"/>
                <wp:positionH relativeFrom="column">
                  <wp:posOffset>-137160</wp:posOffset>
                </wp:positionH>
                <wp:positionV relativeFrom="paragraph">
                  <wp:posOffset>582930</wp:posOffset>
                </wp:positionV>
                <wp:extent cx="2308860" cy="48006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2308860" cy="480060"/>
                        </a:xfrm>
                        <a:prstGeom prst="rect">
                          <a:avLst/>
                        </a:prstGeom>
                        <a:solidFill>
                          <a:schemeClr val="lt1"/>
                        </a:solidFill>
                        <a:ln w="6350">
                          <a:noFill/>
                        </a:ln>
                      </wps:spPr>
                      <wps:txbx>
                        <w:txbxContent>
                          <w:p w:rsidR="00416A9E" w:rsidRDefault="00416A9E" w:rsidP="0023742B">
                            <w:pPr>
                              <w:pStyle w:val="Heading1"/>
                            </w:pPr>
                            <w:r>
                              <w:t>SPriNG 2017 communique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1" o:spid="_x0000_s1026" type="#_x0000_t202" style="position:absolute;margin-left:-10.8pt;margin-top:45.9pt;width:181.8pt;height:37.8pt;z-index:-251634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" fillcolor="white [3201]" stroked="f" strokeweight=".5pt">
                <v:textbox>
                  <w:txbxContent>
                    <w:p w:rsidR="00416A9E" w:rsidRDefault="00416A9E" w:rsidP="0023742B">
                      <w:pPr>
                        <w:pStyle w:val="Heading1"/>
                      </w:pPr>
                      <w:r>
                        <w:t>SPriNG 2017 communique</w:t>
                      </w:r>
                    </w:p>
                  </w:txbxContent>
                </v:textbox>
                <w10:wrap type="square"/>
              </v:shape>
            </w:pict>
          </mc:Fallback>
        </mc:AlternateContent>
      </w:r>
    </w:p>
    <w:p w:rsidR="00495D1E" w:rsidRPr="00452CED" w:rsidRDefault="00CC65C5" w:rsidP="00452CED">
      <w:pPr>
        <w:pStyle w:val="Heading1"/>
      </w:pPr>
      <w:r>
        <w:rPr>
          <w:noProof/>
          <w:lang w:eastAsia="en-US"/>
        </w:rPr>
        <mc:AlternateContent>
          <mc:Choice Requires="wps">
            <w:drawing>
              <wp:anchor distT="182880" distB="182880" distL="274320" distR="274320" simplePos="0" relativeHeight="251659264" behindDoc="0" locked="0" layoutInCell="1" allowOverlap="0">
                <wp:simplePos x="0" y="0"/>
                <wp:positionH relativeFrom="margin">
                  <wp:posOffset>-69850</wp:posOffset>
                </wp:positionH>
                <wp:positionV relativeFrom="page">
                  <wp:posOffset>2132388</wp:posOffset>
                </wp:positionV>
                <wp:extent cx="2240280" cy="6075045"/>
                <wp:effectExtent l="0" t="0" r="7620" b="1905"/>
                <wp:wrapSquare wrapText="bothSides"/>
                <wp:docPr id="1" name="Text Box 1" descr="Text box sidebar"/>
                <wp:cNvGraphicFramePr/>
                <a:graphic xmlns:a="http://schemas.openxmlformats.org/drawingml/2006/main">
                  <a:graphicData uri="http://schemas.microsoft.com/office/word/2010/wordprocessingShape">
                    <wps:wsp>
                      <wps:cNvSpPr txBox="1"/>
                      <wps:spPr>
                        <a:xfrm>
                          <a:off x="0" y="0"/>
                          <a:ext cx="2240280" cy="6075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3716" w:type="dxa"/>
                              <w:tblLayout w:type="fixed"/>
                              <w:tblCellMar>
                                <w:left w:w="0" w:type="dxa"/>
                                <w:right w:w="0" w:type="dxa"/>
                              </w:tblCellMar>
                              <w:tblLook w:val="04A0" w:firstRow="1" w:lastRow="0" w:firstColumn="1" w:lastColumn="0" w:noHBand="0" w:noVBand="1"/>
                              <w:tblDescription w:val="Sidebar layout table"/>
                            </w:tblPr>
                            <w:tblGrid>
                              <w:gridCol w:w="3716"/>
                            </w:tblGrid>
                            <w:tr w:rsidR="00416A9E" w:rsidTr="00CC65C5">
                              <w:trPr>
                                <w:trHeight w:hRule="exact" w:val="5605"/>
                              </w:trPr>
                              <w:tc>
                                <w:tcPr>
                                  <w:tcW w:w="3716" w:type="dxa"/>
                                  <w:shd w:val="clear" w:color="auto" w:fill="A5A5A5" w:themeFill="accent1" w:themeFillShade="BF"/>
                                  <w:tcMar>
                                    <w:top w:w="288" w:type="dxa"/>
                                    <w:bottom w:w="288" w:type="dxa"/>
                                  </w:tcMar>
                                </w:tcPr>
                                <w:p w:rsidR="00416A9E" w:rsidRDefault="00416A9E">
                                  <w:pPr>
                                    <w:pStyle w:val="BlockHeading"/>
                                  </w:pPr>
                                  <w:r>
                                    <w:t>hard at work</w:t>
                                  </w:r>
                                </w:p>
                                <w:p w:rsidR="00416A9E" w:rsidRDefault="00416A9E" w:rsidP="00087217">
                                  <w:pPr>
                                    <w:pStyle w:val="BlockText"/>
                                  </w:pPr>
                                  <w:r>
                                    <w:t>$52,000: Raised at the 2017 Every Child Matters Gala. These funds will support community projects in 2017-18.</w:t>
                                  </w:r>
                                </w:p>
                                <w:p w:rsidR="00416A9E" w:rsidRDefault="00416A9E" w:rsidP="00087217">
                                  <w:pPr>
                                    <w:pStyle w:val="BlockText"/>
                                  </w:pPr>
                                  <w:r>
                                    <w:t>125: Attended Community Summit 2017 to build resilient children and resilient communities.</w:t>
                                  </w:r>
                                </w:p>
                                <w:p w:rsidR="00416A9E" w:rsidRDefault="00416A9E" w:rsidP="00087217">
                                  <w:pPr>
                                    <w:pStyle w:val="BlockText"/>
                                  </w:pPr>
                                  <w:r>
                                    <w:t>836: Facebook followers of the Junior League of Olympia – that’s 47 percent growth in one calendar year. Like our page to stay in touch.</w:t>
                                  </w:r>
                                </w:p>
                                <w:p w:rsidR="00416A9E" w:rsidRDefault="00416A9E" w:rsidP="00C47BBE">
                                  <w:pPr>
                                    <w:pStyle w:val="BlockText"/>
                                    <w:ind w:left="0"/>
                                  </w:pPr>
                                </w:p>
                              </w:tc>
                            </w:tr>
                            <w:tr w:rsidR="00416A9E" w:rsidTr="00CC65C5">
                              <w:trPr>
                                <w:trHeight w:hRule="exact" w:val="225"/>
                              </w:trPr>
                              <w:tc>
                                <w:tcPr>
                                  <w:tcW w:w="3716" w:type="dxa"/>
                                </w:tcPr>
                                <w:p w:rsidR="00416A9E" w:rsidRDefault="00416A9E"/>
                              </w:tc>
                            </w:tr>
                            <w:tr w:rsidR="00416A9E" w:rsidTr="00CC65C5">
                              <w:trPr>
                                <w:trHeight w:hRule="exact" w:val="2605"/>
                              </w:trPr>
                              <w:tc>
                                <w:tcPr>
                                  <w:tcW w:w="3716" w:type="dxa"/>
                                </w:tcPr>
                                <w:p w:rsidR="00416A9E" w:rsidRDefault="00416A9E">
                                  <w:r>
                                    <w:rPr>
                                      <w:noProof/>
                                      <w:lang w:eastAsia="en-US"/>
                                    </w:rPr>
                                    <w:drawing>
                                      <wp:inline distT="0" distB="0" distL="0" distR="0" wp14:anchorId="1053E2C8" wp14:editId="7D2FD736">
                                        <wp:extent cx="2231136" cy="149047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Dropbox\7-27 specs\newsletter\front.png"/>
                                                <pic:cNvPicPr>
                                                  <a:picLocks noChangeAspect="1" noChangeArrowheads="1"/>
                                                </pic:cNvPicPr>
                                              </pic:nvPicPr>
                                              <pic:blipFill>
                                                <a:blip r:embed="rId11"/>
                                                <a:stretch>
                                                  <a:fillRect/>
                                                </a:stretch>
                                              </pic:blipFill>
                                              <pic:spPr bwMode="auto">
                                                <a:xfrm>
                                                  <a:off x="0" y="0"/>
                                                  <a:ext cx="2231136" cy="1490472"/>
                                                </a:xfrm>
                                                <a:prstGeom prst="rect">
                                                  <a:avLst/>
                                                </a:prstGeom>
                                                <a:noFill/>
                                                <a:ln>
                                                  <a:noFill/>
                                                </a:ln>
                                              </pic:spPr>
                                            </pic:pic>
                                          </a:graphicData>
                                        </a:graphic>
                                      </wp:inline>
                                    </w:drawing>
                                  </w:r>
                                </w:p>
                              </w:tc>
                            </w:tr>
                          </w:tbl>
                          <w:p w:rsidR="00416A9E" w:rsidRDefault="00416A9E">
                            <w:pPr>
                              <w:pStyle w:val="Caption"/>
                            </w:pPr>
                            <w:r>
                              <w:t>Our 2017 Every Child Matters Gala was enjoyed by 127 community and league members. KMW Photography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alt="Text box sidebar" style="position:absolute;margin-left:-5.5pt;margin-top:167.9pt;width:176.4pt;height:478.35pt;z-index:251659264;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" o:allowoverlap="f" filled="f" stroked="f" strokeweight=".5pt">
                <v:textbox inset="0,0,0,0">
                  <w:txbxContent>
                    <w:tbl>
                      <w:tblPr>
                        <w:tblW w:w="3716" w:type="dxa"/>
                        <w:tblLayout w:type="fixed"/>
                        <w:tblCellMar>
                          <w:left w:w="0" w:type="dxa"/>
                          <w:right w:w="0" w:type="dxa"/>
                        </w:tblCellMar>
                        <w:tblLook w:val="04A0" w:firstRow="1" w:lastRow="0" w:firstColumn="1" w:lastColumn="0" w:noHBand="0" w:noVBand="1"/>
                        <w:tblDescription w:val="Sidebar layout table"/>
                      </w:tblPr>
                      <w:tblGrid>
                        <w:gridCol w:w="3716"/>
                      </w:tblGrid>
                      <w:tr w:rsidR="00416A9E" w:rsidTr="00CC65C5">
                        <w:trPr>
                          <w:trHeight w:hRule="exact" w:val="5605"/>
                        </w:trPr>
                        <w:tc>
                          <w:tcPr>
                            <w:tcW w:w="3716" w:type="dxa"/>
                            <w:shd w:val="clear" w:color="auto" w:fill="A5A5A5" w:themeFill="accent1" w:themeFillShade="BF"/>
                            <w:tcMar>
                              <w:top w:w="288" w:type="dxa"/>
                              <w:bottom w:w="288" w:type="dxa"/>
                            </w:tcMar>
                          </w:tcPr>
                          <w:p w:rsidR="00416A9E" w:rsidRDefault="00416A9E">
                            <w:pPr>
                              <w:pStyle w:val="BlockHeading"/>
                            </w:pPr>
                            <w:r>
                              <w:t>hard at work</w:t>
                            </w:r>
                          </w:p>
                          <w:p w:rsidR="00416A9E" w:rsidRDefault="00416A9E" w:rsidP="00087217">
                            <w:pPr>
                              <w:pStyle w:val="BlockText"/>
                            </w:pPr>
                            <w:r>
                              <w:t>$52,000: Raised at the 2017 Every Child Matters Gala. These funds will support community projects in 2017-18.</w:t>
                            </w:r>
                          </w:p>
                          <w:p w:rsidR="00416A9E" w:rsidRDefault="00416A9E" w:rsidP="00087217">
                            <w:pPr>
                              <w:pStyle w:val="BlockText"/>
                            </w:pPr>
                            <w:r>
                              <w:t>125: Attended Community Summit 2017 to build resilient children and resilient communities.</w:t>
                            </w:r>
                          </w:p>
                          <w:p w:rsidR="00416A9E" w:rsidRDefault="00416A9E" w:rsidP="00087217">
                            <w:pPr>
                              <w:pStyle w:val="BlockText"/>
                            </w:pPr>
                            <w:r>
                              <w:t>836: Facebook followers of the Junior League of Olympia – that’s 47 percent growth in one calendar year. Like our page to stay in touch.</w:t>
                            </w:r>
                          </w:p>
                          <w:p w:rsidR="00416A9E" w:rsidRDefault="00416A9E" w:rsidP="00C47BBE">
                            <w:pPr>
                              <w:pStyle w:val="BlockText"/>
                              <w:ind w:left="0"/>
                            </w:pPr>
                          </w:p>
                        </w:tc>
                      </w:tr>
                      <w:tr w:rsidR="00416A9E" w:rsidTr="00CC65C5">
                        <w:trPr>
                          <w:trHeight w:hRule="exact" w:val="225"/>
                        </w:trPr>
                        <w:tc>
                          <w:tcPr>
                            <w:tcW w:w="3716" w:type="dxa"/>
                          </w:tcPr>
                          <w:p w:rsidR="00416A9E" w:rsidRDefault="00416A9E"/>
                        </w:tc>
                      </w:tr>
                      <w:tr w:rsidR="00416A9E" w:rsidTr="00CC65C5">
                        <w:trPr>
                          <w:trHeight w:hRule="exact" w:val="2605"/>
                        </w:trPr>
                        <w:tc>
                          <w:tcPr>
                            <w:tcW w:w="3716" w:type="dxa"/>
                          </w:tcPr>
                          <w:p w:rsidR="00416A9E" w:rsidRDefault="00416A9E">
                            <w:r>
                              <w:rPr>
                                <w:noProof/>
                                <w:lang w:eastAsia="en-US"/>
                              </w:rPr>
                              <w:drawing>
                                <wp:inline distT="0" distB="0" distL="0" distR="0" wp14:anchorId="1053E2C8" wp14:editId="7D2FD736">
                                  <wp:extent cx="2231136" cy="149047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Dropbox\7-27 specs\newsletter\front.png"/>
                                          <pic:cNvPicPr>
                                            <a:picLocks noChangeAspect="1" noChangeArrowheads="1"/>
                                          </pic:cNvPicPr>
                                        </pic:nvPicPr>
                                        <pic:blipFill>
                                          <a:blip r:embed="rId11"/>
                                          <a:stretch>
                                            <a:fillRect/>
                                          </a:stretch>
                                        </pic:blipFill>
                                        <pic:spPr bwMode="auto">
                                          <a:xfrm>
                                            <a:off x="0" y="0"/>
                                            <a:ext cx="2231136" cy="1490472"/>
                                          </a:xfrm>
                                          <a:prstGeom prst="rect">
                                            <a:avLst/>
                                          </a:prstGeom>
                                          <a:noFill/>
                                          <a:ln>
                                            <a:noFill/>
                                          </a:ln>
                                        </pic:spPr>
                                      </pic:pic>
                                    </a:graphicData>
                                  </a:graphic>
                                </wp:inline>
                              </w:drawing>
                            </w:r>
                          </w:p>
                        </w:tc>
                      </w:tr>
                    </w:tbl>
                    <w:p w:rsidR="00416A9E" w:rsidRDefault="00416A9E">
                      <w:pPr>
                        <w:pStyle w:val="Caption"/>
                      </w:pPr>
                      <w:r>
                        <w:t>Our 2017 Every Child Matters Gala was enjoyed by 127 community and league members. KMW Photography</w:t>
                      </w:r>
                    </w:p>
                  </w:txbxContent>
                </v:textbox>
                <w10:wrap type="square" anchorx="margin" anchory="page"/>
              </v:shape>
            </w:pict>
          </mc:Fallback>
        </mc:AlternateContent>
      </w:r>
      <w:r w:rsidR="00416A9E">
        <w:rPr>
          <w:color w:val="C00000"/>
        </w:rPr>
        <w:br/>
      </w:r>
      <w:r w:rsidR="002B7BD3" w:rsidRPr="007572A3">
        <w:rPr>
          <w:color w:val="C00000"/>
        </w:rPr>
        <w:t xml:space="preserve">A Note from </w:t>
      </w:r>
      <w:r w:rsidR="00C52E8E">
        <w:rPr>
          <w:color w:val="C00000"/>
        </w:rPr>
        <w:t xml:space="preserve">league </w:t>
      </w:r>
      <w:r w:rsidR="00452CED">
        <w:rPr>
          <w:color w:val="C00000"/>
        </w:rPr>
        <w:t>president amy jacksoN</w:t>
      </w:r>
    </w:p>
    <w:p w:rsidR="00EB76A2" w:rsidRDefault="00EB76A2" w:rsidP="00452CED">
      <w:pPr>
        <w:pStyle w:val="Body"/>
        <w:rPr>
          <w:rFonts w:asciiTheme="minorHAnsi" w:hAnsiTheme="minorHAnsi" w:cstheme="minorHAnsi"/>
          <w:i/>
          <w:sz w:val="20"/>
          <w:szCs w:val="20"/>
        </w:rPr>
      </w:pPr>
    </w:p>
    <w:p w:rsidR="00452CED" w:rsidRPr="008768A6" w:rsidRDefault="00452CED" w:rsidP="00452CED">
      <w:pPr>
        <w:pStyle w:val="Body"/>
        <w:rPr>
          <w:rFonts w:asciiTheme="minorHAnsi" w:hAnsiTheme="minorHAnsi" w:cstheme="minorHAnsi"/>
          <w:i/>
          <w:sz w:val="20"/>
          <w:szCs w:val="20"/>
        </w:rPr>
      </w:pPr>
      <w:r w:rsidRPr="008768A6">
        <w:rPr>
          <w:rFonts w:asciiTheme="minorHAnsi" w:hAnsiTheme="minorHAnsi" w:cstheme="minorHAnsi"/>
          <w:i/>
          <w:sz w:val="20"/>
          <w:szCs w:val="20"/>
        </w:rPr>
        <w:t>So long, farewell……………………….</w:t>
      </w:r>
    </w:p>
    <w:p w:rsidR="00452CED" w:rsidRPr="008768A6" w:rsidRDefault="00452CED" w:rsidP="00452CED">
      <w:pPr>
        <w:pStyle w:val="Body"/>
        <w:rPr>
          <w:rFonts w:asciiTheme="minorHAnsi" w:hAnsiTheme="minorHAnsi" w:cstheme="minorHAnsi"/>
          <w:sz w:val="20"/>
          <w:szCs w:val="20"/>
        </w:rPr>
      </w:pPr>
    </w:p>
    <w:p w:rsidR="00452CED" w:rsidRPr="008768A6" w:rsidRDefault="00452CED" w:rsidP="00F97BE5">
      <w:r w:rsidRPr="008768A6">
        <w:t xml:space="preserve">The end of another league year is upon us. I can hardly believe it. </w:t>
      </w:r>
    </w:p>
    <w:p w:rsidR="00452CED" w:rsidRPr="008768A6" w:rsidRDefault="00452CED" w:rsidP="00F97BE5">
      <w:r w:rsidRPr="008768A6">
        <w:t>Someone recently asked me if I was glad to be handing over the reins to President-Elect Marianne McIntosh and I had conflicting thoughts on how to answer that question.</w:t>
      </w:r>
    </w:p>
    <w:p w:rsidR="00452CED" w:rsidRPr="008768A6" w:rsidRDefault="00452CED" w:rsidP="00F97BE5">
      <w:r w:rsidRPr="008768A6">
        <w:t>I’m so thankful that I was chosen to be president o</w:t>
      </w:r>
      <w:r w:rsidR="00F97BE5">
        <w:t>f the Junior League of Olympia.</w:t>
      </w:r>
    </w:p>
    <w:p w:rsidR="00452CED" w:rsidRPr="00F97BE5" w:rsidRDefault="00452CED" w:rsidP="00F97BE5">
      <w:r w:rsidRPr="00F97BE5">
        <w:t xml:space="preserve">I’m the type of person who doesn’t hesitate about decisions. When the opportunity came up to lead the Junior League of Olympia, I didn’t hesitate for more than two minutes, which is a long time for me to think things over.  </w:t>
      </w:r>
    </w:p>
    <w:p w:rsidR="00452CED" w:rsidRPr="00F97BE5" w:rsidRDefault="00452CED" w:rsidP="00F97BE5">
      <w:r w:rsidRPr="00F97BE5">
        <w:t>It is an honor and a privilege to have filled this placement. Having not served on the Board of Directors before I became president-elect-elect, I had a steeper learning curve than some others before me. It was a job I took very seriously.</w:t>
      </w:r>
    </w:p>
    <w:p w:rsidR="00452CED" w:rsidRPr="00F97BE5" w:rsidRDefault="00452CED" w:rsidP="00F97BE5">
      <w:r w:rsidRPr="00F97BE5">
        <w:t>I describe the presidency placement to non-leaguers as being equal to the act of giving birth or perhaps running a marathon.</w:t>
      </w:r>
    </w:p>
    <w:p w:rsidR="00452CED" w:rsidRPr="00F97BE5" w:rsidRDefault="00452CED" w:rsidP="00F97BE5">
      <w:r w:rsidRPr="00F97BE5">
        <w:t xml:space="preserve">I’ve never run a marathon, but from what I’ve heard, birth is sort of similar.  </w:t>
      </w:r>
    </w:p>
    <w:p w:rsidR="00452CED" w:rsidRPr="00F97BE5" w:rsidRDefault="00452CED" w:rsidP="00F97BE5">
      <w:r w:rsidRPr="00F97BE5">
        <w:t xml:space="preserve">When I was pregnant with Bodie, I read about birth, asked lots of questions of many different experts (doctors, friends who were moms and, of course, my own mother) and immersed myself in the entire experience. I trained like an athlete. But until you are in the act of labor you have no idea what’s in store for you physically or mentally.  </w:t>
      </w:r>
    </w:p>
    <w:p w:rsidR="00452CED" w:rsidRPr="00F97BE5" w:rsidRDefault="00452CED" w:rsidP="00F97BE5">
      <w:r w:rsidRPr="00F97BE5">
        <w:t>I had a birth plan that was amended so many times and who knew I’d be in labor for three days? I had a doula who, in her defense, had no idea Bodie was so happy being in my belly he really didn’t want to see what the world had in store for him.</w:t>
      </w:r>
    </w:p>
    <w:p w:rsidR="00452CED" w:rsidRPr="00F97BE5" w:rsidRDefault="00F97BE5" w:rsidP="00F97BE5">
      <w:r w:rsidRPr="008768A6">
        <w:rPr>
          <w:noProof/>
          <w:lang w:eastAsia="en-US"/>
        </w:rPr>
        <mc:AlternateContent>
          <mc:Choice Requires="wps">
            <w:drawing>
              <wp:anchor distT="45720" distB="45720" distL="114300" distR="114300" simplePos="0" relativeHeight="251727872" behindDoc="0" locked="0" layoutInCell="1" allowOverlap="1" wp14:anchorId="12810738" wp14:editId="7AFEB2A0">
                <wp:simplePos x="0" y="0"/>
                <wp:positionH relativeFrom="column">
                  <wp:posOffset>-69850</wp:posOffset>
                </wp:positionH>
                <wp:positionV relativeFrom="paragraph">
                  <wp:posOffset>603885</wp:posOffset>
                </wp:positionV>
                <wp:extent cx="6880225" cy="304800"/>
                <wp:effectExtent l="0" t="0" r="0"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0225" cy="304800"/>
                        </a:xfrm>
                        <a:prstGeom prst="rect">
                          <a:avLst/>
                        </a:prstGeom>
                        <a:solidFill>
                          <a:srgbClr val="FFFFFF"/>
                        </a:solidFill>
                        <a:ln w="9525">
                          <a:noFill/>
                          <a:miter lim="800000"/>
                          <a:headEnd/>
                          <a:tailEnd/>
                        </a:ln>
                      </wps:spPr>
                      <wps:txbx>
                        <w:txbxContent>
                          <w:p w:rsidR="00416A9E" w:rsidRPr="006036FE" w:rsidRDefault="00416A9E" w:rsidP="00452CED">
                            <w:pPr>
                              <w:rPr>
                                <w:i/>
                              </w:rPr>
                            </w:pPr>
                            <w:r>
                              <w:rPr>
                                <w:i/>
                              </w:rPr>
                              <w:t>President’s Message continues on page 2</w:t>
                            </w:r>
                            <w:r w:rsidRPr="006036FE">
                              <w:rPr>
                                <w: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810738" id="Text Box 2" o:spid="_x0000_s1028" type="#_x0000_t202" style="position:absolute;margin-left:-5.5pt;margin-top:47.55pt;width:541.75pt;height:24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" stroked="f">
                <v:textbox>
                  <w:txbxContent>
                    <w:p w:rsidR="00416A9E" w:rsidRPr="006036FE" w:rsidRDefault="00416A9E" w:rsidP="00452CED">
                      <w:pPr>
                        <w:rPr>
                          <w:i/>
                        </w:rPr>
                      </w:pPr>
                      <w:r>
                        <w:rPr>
                          <w:i/>
                        </w:rPr>
                        <w:t>President’s Message continues on page 2</w:t>
                      </w:r>
                      <w:r w:rsidRPr="006036FE">
                        <w:rPr>
                          <w:i/>
                        </w:rPr>
                        <w:t>…</w:t>
                      </w:r>
                    </w:p>
                  </w:txbxContent>
                </v:textbox>
                <w10:wrap type="square"/>
              </v:shape>
            </w:pict>
          </mc:Fallback>
        </mc:AlternateContent>
      </w:r>
      <w:r w:rsidR="00452CED" w:rsidRPr="00F97BE5">
        <w:t xml:space="preserve">At the end of the third day, I was tired of pushing. I was ready to be done, but didn’t regret the experience for one single minute. </w:t>
      </w:r>
    </w:p>
    <w:p w:rsidR="00452CED" w:rsidRPr="008768A6" w:rsidRDefault="00F97BE5" w:rsidP="00F97BE5">
      <w:r w:rsidRPr="008768A6">
        <w:rPr>
          <w:noProof/>
          <w:lang w:eastAsia="en-US"/>
        </w:rPr>
        <w:lastRenderedPageBreak/>
        <mc:AlternateContent>
          <mc:Choice Requires="wps">
            <w:drawing>
              <wp:anchor distT="45720" distB="45720" distL="114300" distR="114300" simplePos="0" relativeHeight="251729920" behindDoc="0" locked="0" layoutInCell="1" allowOverlap="1" wp14:anchorId="3009FFAC" wp14:editId="0AA23637">
                <wp:simplePos x="0" y="0"/>
                <wp:positionH relativeFrom="column">
                  <wp:posOffset>-45720</wp:posOffset>
                </wp:positionH>
                <wp:positionV relativeFrom="paragraph">
                  <wp:posOffset>0</wp:posOffset>
                </wp:positionV>
                <wp:extent cx="6880860" cy="304800"/>
                <wp:effectExtent l="0" t="0" r="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0860" cy="304800"/>
                        </a:xfrm>
                        <a:prstGeom prst="rect">
                          <a:avLst/>
                        </a:prstGeom>
                        <a:solidFill>
                          <a:srgbClr val="FFFFFF"/>
                        </a:solidFill>
                        <a:ln w="9525">
                          <a:noFill/>
                          <a:miter lim="800000"/>
                          <a:headEnd/>
                          <a:tailEnd/>
                        </a:ln>
                      </wps:spPr>
                      <wps:txbx>
                        <w:txbxContent>
                          <w:p w:rsidR="00416A9E" w:rsidRPr="006036FE" w:rsidRDefault="00416A9E" w:rsidP="00452CED">
                            <w:pPr>
                              <w:rPr>
                                <w:i/>
                              </w:rPr>
                            </w:pPr>
                            <w:r>
                              <w:rPr>
                                <w:i/>
                              </w:rPr>
                              <w:t>President’s Message continued from page 1</w:t>
                            </w:r>
                            <w:r w:rsidRPr="006036FE">
                              <w:rPr>
                                <w: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09FFAC" id="_x0000_s1029" type="#_x0000_t202" style="position:absolute;margin-left:-3.6pt;margin-top:0;width:541.8pt;height:24pt;z-index:251729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" stroked="f">
                <v:textbox>
                  <w:txbxContent>
                    <w:p w:rsidR="00416A9E" w:rsidRPr="006036FE" w:rsidRDefault="00416A9E" w:rsidP="00452CED">
                      <w:pPr>
                        <w:rPr>
                          <w:i/>
                        </w:rPr>
                      </w:pPr>
                      <w:r>
                        <w:rPr>
                          <w:i/>
                        </w:rPr>
                        <w:t>President’s Message continued from page 1</w:t>
                      </w:r>
                      <w:r w:rsidRPr="006036FE">
                        <w:rPr>
                          <w:i/>
                        </w:rPr>
                        <w:t>…</w:t>
                      </w:r>
                    </w:p>
                  </w:txbxContent>
                </v:textbox>
                <w10:wrap type="square"/>
              </v:shape>
            </w:pict>
          </mc:Fallback>
        </mc:AlternateContent>
      </w:r>
      <w:r w:rsidR="00452CED" w:rsidRPr="008768A6">
        <w:t>Like labor, I’m tired, but so happy to have been on this journey. Also like labor, I haven’t been alone. I have had Marianne and Past-President Hannah McDonald, the other board members and AJLI to fall back on. Each of these three different components have been like that crazy trust exercise where if I fall and one of them is there to catch me.</w:t>
      </w:r>
    </w:p>
    <w:p w:rsidR="00452CED" w:rsidRPr="008768A6" w:rsidRDefault="00452CED" w:rsidP="00F97BE5">
      <w:r w:rsidRPr="008768A6">
        <w:t>I understand why some leagues require the president’s placement be a two-year term. Many moms have told me the second birth is easier than the first. Their body is ready and knows what to expect, their husbands are more comfortable with the whole baby thing and the learning curve isn’t as steep. If we did a two-year pl</w:t>
      </w:r>
      <w:r w:rsidR="00F97BE5">
        <w:t xml:space="preserve">acement for the presidency, all </w:t>
      </w:r>
      <w:r w:rsidRPr="008768A6">
        <w:t>would be true.</w:t>
      </w:r>
    </w:p>
    <w:p w:rsidR="00452CED" w:rsidRPr="008768A6" w:rsidRDefault="00452CED" w:rsidP="00F97BE5">
      <w:r w:rsidRPr="008768A6">
        <w:t xml:space="preserve">So, I will always be thankful for this opportunity to serve the league and my community, but I am getting a bit tired. I’m ready to see the fruits of my labor, enjoy life more fully and not be caught up in the enormity of it all.  </w:t>
      </w:r>
    </w:p>
    <w:p w:rsidR="00452CED" w:rsidRPr="008768A6" w:rsidRDefault="00452CED" w:rsidP="00F97BE5">
      <w:r w:rsidRPr="008768A6">
        <w:t xml:space="preserve">I’m excited to see what amazing things Marianne brings to us next year and President Elect-Elect Norma Cortez-Moreno after her. I am leaving you in the best of hands.  </w:t>
      </w:r>
    </w:p>
    <w:p w:rsidR="00452CED" w:rsidRPr="008768A6" w:rsidRDefault="00452CED" w:rsidP="00F97BE5">
      <w:r w:rsidRPr="008768A6">
        <w:t>Thank you for the opportunity to serve as your president. It’s been a pleasure and an honor.</w:t>
      </w:r>
    </w:p>
    <w:p w:rsidR="00035A73" w:rsidRPr="008768A6" w:rsidRDefault="00E10049" w:rsidP="00F97BE5">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08.6pt;margin-top:21.25pt;width:85.2pt;height:41.4pt;z-index:-251615232;mso-position-horizontal-relative:text;mso-position-vertical-relative:text;mso-width-relative:page;mso-height-relative:page" wrapcoords="-30 0 -30 21538 21600 21538 21600 0 -30 0">
            <v:imagedata r:id="rId12" o:title="#Amy's Signature"/>
            <w10:wrap type="through"/>
          </v:shape>
        </w:pict>
      </w:r>
      <w:r w:rsidR="00035A73" w:rsidRPr="008768A6">
        <w:t>Thank you to everyone who has helped me find abounding passion and fun this year.  I hope you all find your own passion and have fun doing it!</w:t>
      </w:r>
    </w:p>
    <w:p w:rsidR="004C1E60" w:rsidRDefault="00035A73" w:rsidP="00F97BE5">
      <w:r w:rsidRPr="008768A6">
        <w:t>Warmly, Amy Jackson</w:t>
      </w:r>
    </w:p>
    <w:p w:rsidR="004C1E60" w:rsidRPr="00A06CEF" w:rsidRDefault="00F97BE5" w:rsidP="004C1E60">
      <w:pPr>
        <w:pStyle w:val="Heading1"/>
        <w:rPr>
          <w:color w:val="C00000"/>
        </w:rPr>
      </w:pPr>
      <w:r>
        <w:rPr>
          <w:noProof/>
          <w:lang w:eastAsia="en-US"/>
        </w:rPr>
        <w:drawing>
          <wp:anchor distT="0" distB="0" distL="114300" distR="114300" simplePos="0" relativeHeight="251731968" behindDoc="1" locked="0" layoutInCell="1" allowOverlap="1" wp14:anchorId="4CB2774D" wp14:editId="759790B9">
            <wp:simplePos x="0" y="0"/>
            <wp:positionH relativeFrom="column">
              <wp:posOffset>3185160</wp:posOffset>
            </wp:positionH>
            <wp:positionV relativeFrom="paragraph">
              <wp:posOffset>12065</wp:posOffset>
            </wp:positionV>
            <wp:extent cx="3557270" cy="1931670"/>
            <wp:effectExtent l="0" t="0" r="5080" b="0"/>
            <wp:wrapTight wrapText="bothSides">
              <wp:wrapPolygon edited="0">
                <wp:start x="0" y="0"/>
                <wp:lineTo x="0" y="21302"/>
                <wp:lineTo x="21515" y="21302"/>
                <wp:lineTo x="21515" y="0"/>
                <wp:lineTo x="0" y="0"/>
              </wp:wrapPolygon>
            </wp:wrapTight>
            <wp:docPr id="290" name="Picture 290" descr="C:\Users\Henze\AppData\Local\Microsoft\Windows\INetCacheContent.Word\thumbnail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enze\AppData\Local\Microsoft\Windows\INetCacheContent.Word\thumbnail_Logo.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57270" cy="1931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65C5">
        <w:rPr>
          <w:color w:val="C00000"/>
        </w:rPr>
        <w:t xml:space="preserve">Gala 2017: </w:t>
      </w:r>
      <w:r w:rsidR="004C1E60" w:rsidRPr="00A06CEF">
        <w:rPr>
          <w:color w:val="C00000"/>
        </w:rPr>
        <w:t>every child matters, watch them bloom</w:t>
      </w:r>
      <w:r w:rsidR="0007414E">
        <w:rPr>
          <w:color w:val="C00000"/>
        </w:rPr>
        <w:t xml:space="preserve"> Recap</w:t>
      </w:r>
    </w:p>
    <w:p w:rsidR="004C1E60" w:rsidRPr="00A06CEF" w:rsidRDefault="004C1E60" w:rsidP="004C1E60">
      <w:pPr>
        <w:rPr>
          <w:i/>
          <w:noProof/>
        </w:rPr>
      </w:pPr>
      <w:r w:rsidRPr="00A06CEF">
        <w:rPr>
          <w:i/>
          <w:noProof/>
        </w:rPr>
        <w:t>By Michelle Murphy, Gala Committee Chair</w:t>
      </w:r>
    </w:p>
    <w:p w:rsidR="00A06270" w:rsidRDefault="00A06270" w:rsidP="00A06270">
      <w:pPr>
        <w:spacing w:line="276" w:lineRule="auto"/>
      </w:pPr>
      <w:r>
        <w:t xml:space="preserve">The Every Child Matters Gala and Auction 2017 was a great success!  </w:t>
      </w:r>
    </w:p>
    <w:p w:rsidR="00A06270" w:rsidRDefault="00A06270" w:rsidP="00A06270">
      <w:pPr>
        <w:spacing w:line="276" w:lineRule="auto"/>
      </w:pPr>
      <w:r>
        <w:t xml:space="preserve">The 127 guests at our blooming garden-themed event helped the Junior League of Olympia raise more than $52,000. More than $12,000 was raised during the Fund-a-Need paddle raise for the Tanglewilde Small Park project.  </w:t>
      </w:r>
    </w:p>
    <w:p w:rsidR="00A06270" w:rsidRDefault="00A06270" w:rsidP="00A06270">
      <w:pPr>
        <w:spacing w:line="276" w:lineRule="auto"/>
      </w:pPr>
      <w:r>
        <w:t xml:space="preserve">This year we had a new Golden Ticket raffle, which was enthusiastically received. All the tickets sold quickly and one lucky winner had her choice of taking home any live auction item before it went to bid.  The Golden Ticket raffle will be included next year as well.  </w:t>
      </w:r>
    </w:p>
    <w:p w:rsidR="00A06270" w:rsidRDefault="00A06270" w:rsidP="00A06270">
      <w:pPr>
        <w:spacing w:line="276" w:lineRule="auto"/>
      </w:pPr>
      <w:r>
        <w:t>Congratulations to Marianne McIntosh for being the lucky winner of the Panowicz raffle and table captain Amy Jackson for hosting the most profitable table that night.</w:t>
      </w:r>
    </w:p>
    <w:p w:rsidR="00A06270" w:rsidRDefault="00A06270" w:rsidP="00A06270">
      <w:pPr>
        <w:spacing w:line="276" w:lineRule="auto"/>
      </w:pPr>
      <w:r>
        <w:t xml:space="preserve">Local jazz musicians PC &amp; J set the mood, and Jeff Evans the magician amazed and yes, even confused.  </w:t>
      </w:r>
    </w:p>
    <w:p w:rsidR="00A06270" w:rsidRDefault="00A06270" w:rsidP="00A06270">
      <w:pPr>
        <w:spacing w:line="276" w:lineRule="auto"/>
      </w:pPr>
      <w:r>
        <w:t>Auctioneer Cindy Schorno and emcee Laura Murphy kept the crowd lively throughout the live auction. Cindy is definitely on the top of the list for a repeat performance next year!</w:t>
      </w:r>
    </w:p>
    <w:p w:rsidR="00A06270" w:rsidRDefault="00A06270" w:rsidP="00A06270">
      <w:pPr>
        <w:spacing w:line="276" w:lineRule="auto"/>
      </w:pPr>
      <w:r>
        <w:t xml:space="preserve">Finally, a huge thank you to the Gala Committee, Tawni Allen, Jeni Houghton, Jenifer Robertson, Lisa </w:t>
      </w:r>
      <w:r w:rsidRPr="0033122E">
        <w:t>Ankerstjerne</w:t>
      </w:r>
      <w:r>
        <w:t>, Noriana Prior, Mandie Dell and Meghan Sapp for your tireless dedication and perseverance! And thanks a million to Kimberly Witort Photography for her generous donation of time and services taking such beautiful pictures of the event.</w:t>
      </w:r>
    </w:p>
    <w:p w:rsidR="00A06270" w:rsidRPr="00A06CEF" w:rsidRDefault="007C3EBF" w:rsidP="00A06270">
      <w:pPr>
        <w:pStyle w:val="Heading1"/>
        <w:rPr>
          <w:color w:val="C00000"/>
        </w:rPr>
      </w:pPr>
      <w:r>
        <w:rPr>
          <w:noProof/>
          <w:lang w:eastAsia="en-US"/>
        </w:rPr>
        <w:lastRenderedPageBreak/>
        <mc:AlternateContent>
          <mc:Choice Requires="wps">
            <w:drawing>
              <wp:anchor distT="45720" distB="45720" distL="114300" distR="114300" simplePos="0" relativeHeight="251737088" behindDoc="1" locked="0" layoutInCell="1" allowOverlap="1">
                <wp:simplePos x="0" y="0"/>
                <wp:positionH relativeFrom="column">
                  <wp:posOffset>5589905</wp:posOffset>
                </wp:positionH>
                <wp:positionV relativeFrom="paragraph">
                  <wp:posOffset>321310</wp:posOffset>
                </wp:positionV>
                <wp:extent cx="1402080" cy="2050415"/>
                <wp:effectExtent l="0" t="0" r="7620" b="6985"/>
                <wp:wrapTight wrapText="bothSides">
                  <wp:wrapPolygon edited="0">
                    <wp:start x="0" y="0"/>
                    <wp:lineTo x="0" y="21473"/>
                    <wp:lineTo x="21424" y="21473"/>
                    <wp:lineTo x="21424" y="0"/>
                    <wp:lineTo x="0" y="0"/>
                  </wp:wrapPolygon>
                </wp:wrapTight>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2050415"/>
                        </a:xfrm>
                        <a:prstGeom prst="rect">
                          <a:avLst/>
                        </a:prstGeom>
                        <a:solidFill>
                          <a:srgbClr val="FFFFFF"/>
                        </a:solidFill>
                        <a:ln w="9525">
                          <a:noFill/>
                          <a:miter lim="800000"/>
                          <a:headEnd/>
                          <a:tailEnd/>
                        </a:ln>
                      </wps:spPr>
                      <wps:txbx>
                        <w:txbxContent>
                          <w:p w:rsidR="00416A9E" w:rsidRDefault="00416A9E" w:rsidP="007C3EBF">
                            <w:pPr>
                              <w:pStyle w:val="Caption"/>
                            </w:pPr>
                            <w:r>
                              <w:t>Funds raised at the 2017 Every Child Matters Gala will support the Junior League’s community projects in 2017-18 with Little Red Schoolhouse, St. Peter Foundation, SafePlace, Monarch Children’s Advocacy and Justice Center and the Child Care Action Council. KMW Photography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440.15pt;margin-top:25.3pt;width:110.4pt;height:161.45pt;z-index:-25157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" stroked="f">
                <v:textbox>
                  <w:txbxContent>
                    <w:p w:rsidR="00416A9E" w:rsidRDefault="00416A9E" w:rsidP="007C3EBF">
                      <w:pPr>
                        <w:pStyle w:val="Caption"/>
                      </w:pPr>
                      <w:r>
                        <w:t>Funds raised at the 2017 Every Child Matters Gala will support the Junior League’s community projects in 2017-18 with Little Red Schoolhouse, St. Peter Foundation, SafePlace, Monarch Children’s Advocacy and Justice Center and the Child Care Action Council. KMW Photography</w:t>
                      </w:r>
                    </w:p>
                  </w:txbxContent>
                </v:textbox>
                <w10:wrap type="tight"/>
              </v:shape>
            </w:pict>
          </mc:Fallback>
        </mc:AlternateContent>
      </w:r>
      <w:r>
        <w:rPr>
          <w:rStyle w:val="Heading1Char"/>
          <w:noProof/>
          <w:color w:val="C00000"/>
          <w:lang w:eastAsia="en-US"/>
        </w:rPr>
        <w:drawing>
          <wp:anchor distT="0" distB="0" distL="114300" distR="114300" simplePos="0" relativeHeight="251732992" behindDoc="1" locked="1" layoutInCell="1" allowOverlap="0">
            <wp:simplePos x="0" y="0"/>
            <wp:positionH relativeFrom="column">
              <wp:posOffset>-57150</wp:posOffset>
            </wp:positionH>
            <wp:positionV relativeFrom="page">
              <wp:posOffset>926465</wp:posOffset>
            </wp:positionV>
            <wp:extent cx="5623560" cy="3749040"/>
            <wp:effectExtent l="0" t="0" r="0" b="3810"/>
            <wp:wrapTight wrapText="bothSides">
              <wp:wrapPolygon edited="0">
                <wp:start x="0" y="0"/>
                <wp:lineTo x="0" y="21512"/>
                <wp:lineTo x="21512" y="21512"/>
                <wp:lineTo x="21512" y="0"/>
                <wp:lineTo x="0" y="0"/>
              </wp:wrapPolygon>
            </wp:wrapTight>
            <wp:docPr id="15" name="Picture 15" descr="C:\Users\Henze\AppData\Local\Microsoft\Windows\INetCache\Content.Word\2017 Gala-JPEG-017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ze\AppData\Local\Microsoft\Windows\INetCache\Content.Word\2017 Gala-JPEG-0170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3560" cy="3749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6270" w:rsidRPr="00A06CEF">
        <w:rPr>
          <w:color w:val="C00000"/>
        </w:rPr>
        <w:t>Gala 2017: every child matters, watch them bloom</w:t>
      </w:r>
    </w:p>
    <w:p w:rsidR="00A06270" w:rsidRDefault="00A06270" w:rsidP="004312A5">
      <w:pPr>
        <w:spacing w:line="240" w:lineRule="auto"/>
        <w:rPr>
          <w:rStyle w:val="Heading1Char"/>
          <w:color w:val="C00000"/>
        </w:rPr>
      </w:pPr>
    </w:p>
    <w:p w:rsidR="00A06270" w:rsidRDefault="00A06270" w:rsidP="004312A5">
      <w:pPr>
        <w:spacing w:line="240" w:lineRule="auto"/>
        <w:rPr>
          <w:rStyle w:val="Heading1Char"/>
          <w:color w:val="C00000"/>
        </w:rPr>
      </w:pPr>
    </w:p>
    <w:p w:rsidR="00A06270" w:rsidRDefault="00A06270" w:rsidP="004312A5">
      <w:pPr>
        <w:spacing w:line="240" w:lineRule="auto"/>
        <w:rPr>
          <w:rStyle w:val="Heading1Char"/>
          <w:color w:val="C00000"/>
        </w:rPr>
      </w:pPr>
    </w:p>
    <w:p w:rsidR="00A06270" w:rsidRDefault="00A06270" w:rsidP="004312A5">
      <w:pPr>
        <w:spacing w:line="240" w:lineRule="auto"/>
        <w:rPr>
          <w:rStyle w:val="Heading1Char"/>
          <w:color w:val="C00000"/>
        </w:rPr>
      </w:pPr>
    </w:p>
    <w:p w:rsidR="00A06270" w:rsidRDefault="00A06270" w:rsidP="004312A5">
      <w:pPr>
        <w:spacing w:line="240" w:lineRule="auto"/>
        <w:rPr>
          <w:rStyle w:val="Heading1Char"/>
          <w:color w:val="C00000"/>
        </w:rPr>
      </w:pPr>
    </w:p>
    <w:p w:rsidR="00A06270" w:rsidRDefault="00A06270" w:rsidP="004312A5">
      <w:pPr>
        <w:spacing w:line="240" w:lineRule="auto"/>
        <w:rPr>
          <w:rStyle w:val="Heading1Char"/>
          <w:color w:val="C00000"/>
        </w:rPr>
      </w:pPr>
    </w:p>
    <w:p w:rsidR="00A06270" w:rsidRDefault="00C74651" w:rsidP="004312A5">
      <w:pPr>
        <w:spacing w:line="240" w:lineRule="auto"/>
        <w:rPr>
          <w:rStyle w:val="Heading1Char"/>
          <w:color w:val="C00000"/>
        </w:rPr>
      </w:pPr>
      <w:r w:rsidRPr="007C3EBF">
        <w:rPr>
          <w:noProof/>
          <w:lang w:eastAsia="en-US"/>
        </w:rPr>
        <mc:AlternateContent>
          <mc:Choice Requires="wps">
            <w:drawing>
              <wp:anchor distT="45720" distB="45720" distL="114300" distR="114300" simplePos="0" relativeHeight="251739136" behindDoc="0" locked="0" layoutInCell="1" allowOverlap="1" wp14:anchorId="1FA914F6" wp14:editId="3495D392">
                <wp:simplePos x="0" y="0"/>
                <wp:positionH relativeFrom="column">
                  <wp:posOffset>2575560</wp:posOffset>
                </wp:positionH>
                <wp:positionV relativeFrom="paragraph">
                  <wp:posOffset>3136265</wp:posOffset>
                </wp:positionV>
                <wp:extent cx="4328160" cy="1404620"/>
                <wp:effectExtent l="0" t="0" r="0" b="889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8160" cy="1404620"/>
                        </a:xfrm>
                        <a:prstGeom prst="rect">
                          <a:avLst/>
                        </a:prstGeom>
                        <a:solidFill>
                          <a:srgbClr val="FFFFFF"/>
                        </a:solidFill>
                        <a:ln w="9525">
                          <a:noFill/>
                          <a:miter lim="800000"/>
                          <a:headEnd/>
                          <a:tailEnd/>
                        </a:ln>
                      </wps:spPr>
                      <wps:txbx>
                        <w:txbxContent>
                          <w:p w:rsidR="00416A9E" w:rsidRDefault="00416A9E" w:rsidP="007C3EBF">
                            <w:pPr>
                              <w:pStyle w:val="Caption"/>
                            </w:pPr>
                            <w:r>
                              <w:t xml:space="preserve">(Left) 2017’s gala was in full bloom with beautiful potted flowers on each table. Guests even got to take home potted flowers as party favors. (Right) Jazz trio </w:t>
                            </w:r>
                            <w:r>
                              <w:br/>
                              <w:t>PC &amp; J kept guests entertained and set the mood during the silent auction and dinner portions of the evening. KMW Photography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A914F6" id="_x0000_s1031" type="#_x0000_t202" style="position:absolute;margin-left:202.8pt;margin-top:246.95pt;width:340.8pt;height:110.6pt;z-index:251739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" stroked="f">
                <v:textbox style="mso-fit-shape-to-text:t">
                  <w:txbxContent>
                    <w:p w:rsidR="00416A9E" w:rsidRDefault="00416A9E" w:rsidP="007C3EBF">
                      <w:pPr>
                        <w:pStyle w:val="Caption"/>
                      </w:pPr>
                      <w:r>
                        <w:t xml:space="preserve">(Left) 2017’s gala was in full bloom with beautiful potted flowers on each table. Guests even got to take home potted flowers as party favors. (Right) Jazz trio </w:t>
                      </w:r>
                      <w:r>
                        <w:br/>
                        <w:t>PC &amp; J kept guests entertained and set the mood during the silent auction and dinner portions of the evening. KMW Photography</w:t>
                      </w:r>
                    </w:p>
                  </w:txbxContent>
                </v:textbox>
                <w10:wrap type="square"/>
              </v:shape>
            </w:pict>
          </mc:Fallback>
        </mc:AlternateContent>
      </w:r>
      <w:r w:rsidR="007C3EBF">
        <w:rPr>
          <w:rStyle w:val="Heading1Char"/>
          <w:noProof/>
          <w:color w:val="C00000"/>
          <w:lang w:eastAsia="en-US"/>
        </w:rPr>
        <w:drawing>
          <wp:anchor distT="0" distB="0" distL="114300" distR="114300" simplePos="0" relativeHeight="251735040" behindDoc="1" locked="1" layoutInCell="1" allowOverlap="0">
            <wp:simplePos x="0" y="0"/>
            <wp:positionH relativeFrom="column">
              <wp:posOffset>2587625</wp:posOffset>
            </wp:positionH>
            <wp:positionV relativeFrom="page">
              <wp:posOffset>4992370</wp:posOffset>
            </wp:positionV>
            <wp:extent cx="4242816" cy="2825496"/>
            <wp:effectExtent l="0" t="0" r="5715" b="0"/>
            <wp:wrapTight wrapText="bothSides">
              <wp:wrapPolygon edited="0">
                <wp:start x="0" y="0"/>
                <wp:lineTo x="0" y="21411"/>
                <wp:lineTo x="21532" y="21411"/>
                <wp:lineTo x="21532" y="0"/>
                <wp:lineTo x="0" y="0"/>
              </wp:wrapPolygon>
            </wp:wrapTight>
            <wp:docPr id="17" name="Picture 17" descr="C:\Users\Henze\AppData\Local\Microsoft\Windows\INetCache\Content.Word\2017 Gala-JPEG-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nze\AppData\Local\Microsoft\Windows\INetCache\Content.Word\2017 Gala-JPEG-002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42816" cy="28254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3EBF">
        <w:rPr>
          <w:rStyle w:val="Heading1Char"/>
          <w:noProof/>
          <w:color w:val="C00000"/>
          <w:lang w:eastAsia="en-US"/>
        </w:rPr>
        <w:drawing>
          <wp:anchor distT="0" distB="0" distL="114300" distR="114300" simplePos="0" relativeHeight="251734016" behindDoc="1" locked="1" layoutInCell="1" allowOverlap="0">
            <wp:simplePos x="0" y="0"/>
            <wp:positionH relativeFrom="column">
              <wp:posOffset>-53340</wp:posOffset>
            </wp:positionH>
            <wp:positionV relativeFrom="page">
              <wp:posOffset>4983480</wp:posOffset>
            </wp:positionV>
            <wp:extent cx="2478024" cy="3721608"/>
            <wp:effectExtent l="0" t="0" r="0" b="0"/>
            <wp:wrapTight wrapText="bothSides">
              <wp:wrapPolygon edited="0">
                <wp:start x="0" y="0"/>
                <wp:lineTo x="0" y="21453"/>
                <wp:lineTo x="21423" y="21453"/>
                <wp:lineTo x="21423" y="0"/>
                <wp:lineTo x="0" y="0"/>
              </wp:wrapPolygon>
            </wp:wrapTight>
            <wp:docPr id="16" name="Picture 16" descr="C:\Users\Henze\AppData\Local\Microsoft\Windows\INetCache\Content.Word\2017 Gala-JPE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ze\AppData\Local\Microsoft\Windows\INetCache\Content.Word\2017 Gala-JPEG-00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8024" cy="3721608"/>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2319" w:rsidRPr="004312A5" w:rsidRDefault="00E10049" w:rsidP="004312A5">
      <w:pPr>
        <w:spacing w:line="240" w:lineRule="auto"/>
        <w:rPr>
          <w:rStyle w:val="Heading1Char"/>
          <w:color w:val="C00000"/>
        </w:rPr>
      </w:pPr>
      <w:r>
        <w:rPr>
          <w:noProof/>
        </w:rPr>
        <w:lastRenderedPageBreak/>
        <w:pict>
          <v:shape id="_x0000_s1028" type="#_x0000_t75" style="position:absolute;margin-left:281.6pt;margin-top:.35pt;width:248.6pt;height:177.4pt;z-index:-251610112;mso-position-horizontal-relative:text;mso-position-vertical-relative:text;mso-width-relative:page;mso-height-relative:page" wrapcoords="-81 0 -81 21487 21600 21487 21600 0 -81 0">
            <v:imagedata r:id="rId17" o:title="2017 Logo Picture"/>
            <w10:wrap type="tight"/>
          </v:shape>
        </w:pict>
      </w:r>
      <w:r w:rsidR="008F1B0F">
        <w:rPr>
          <w:rStyle w:val="Heading1Char"/>
          <w:color w:val="C00000"/>
        </w:rPr>
        <w:t>crowd of 125 participate in fifth annual community summit event</w:t>
      </w:r>
    </w:p>
    <w:p w:rsidR="00A45EB4" w:rsidRPr="007572A3" w:rsidRDefault="00A45EB4" w:rsidP="00A45EB4">
      <w:pPr>
        <w:rPr>
          <w:i/>
        </w:rPr>
      </w:pPr>
      <w:r w:rsidRPr="007572A3">
        <w:rPr>
          <w:i/>
        </w:rPr>
        <w:t xml:space="preserve">By </w:t>
      </w:r>
      <w:r w:rsidR="004312A5">
        <w:rPr>
          <w:i/>
        </w:rPr>
        <w:t>Jessi Doerpinghaus, Community Summit Chair</w:t>
      </w:r>
    </w:p>
    <w:p w:rsidR="008F1B0F" w:rsidRDefault="008F1B0F" w:rsidP="008F1B0F">
      <w:pPr>
        <w:rPr>
          <w:rFonts w:cstheme="minorHAnsi"/>
        </w:rPr>
      </w:pPr>
      <w:r>
        <w:rPr>
          <w:rFonts w:cstheme="minorHAnsi"/>
        </w:rPr>
        <w:t xml:space="preserve">The Junior League of Olympia hosted its fourth </w:t>
      </w:r>
      <w:r w:rsidRPr="00AA401C">
        <w:rPr>
          <w:rFonts w:cstheme="minorHAnsi"/>
        </w:rPr>
        <w:t>Annual Community Summit on Resilient Children, Resilient Communities</w:t>
      </w:r>
      <w:r>
        <w:rPr>
          <w:rFonts w:cstheme="minorHAnsi"/>
        </w:rPr>
        <w:t xml:space="preserve"> on Feb. 25.</w:t>
      </w:r>
      <w:r w:rsidRPr="00AA401C">
        <w:rPr>
          <w:rFonts w:cstheme="minorHAnsi"/>
        </w:rPr>
        <w:t xml:space="preserve"> </w:t>
      </w:r>
    </w:p>
    <w:p w:rsidR="008F1B0F" w:rsidRPr="00AA401C" w:rsidRDefault="008F1B0F" w:rsidP="008F1B0F">
      <w:pPr>
        <w:rPr>
          <w:rFonts w:cstheme="minorHAnsi"/>
        </w:rPr>
      </w:pPr>
      <w:r>
        <w:rPr>
          <w:rFonts w:cstheme="minorHAnsi"/>
        </w:rPr>
        <w:t>The event</w:t>
      </w:r>
      <w:r w:rsidRPr="00AA401C">
        <w:rPr>
          <w:rFonts w:cstheme="minorHAnsi"/>
        </w:rPr>
        <w:t xml:space="preserve"> supports the league’s focus area of preventing child abuse and neglect in Thurston County</w:t>
      </w:r>
      <w:r>
        <w:rPr>
          <w:rFonts w:cstheme="minorHAnsi"/>
        </w:rPr>
        <w:t xml:space="preserve">. </w:t>
      </w:r>
      <w:r w:rsidRPr="00AA401C">
        <w:rPr>
          <w:rFonts w:cstheme="minorHAnsi"/>
        </w:rPr>
        <w:t xml:space="preserve">Through parenting </w:t>
      </w:r>
      <w:r>
        <w:rPr>
          <w:rFonts w:cstheme="minorHAnsi"/>
        </w:rPr>
        <w:t xml:space="preserve">education and </w:t>
      </w:r>
      <w:r w:rsidRPr="00AA401C">
        <w:rPr>
          <w:rFonts w:cstheme="minorHAnsi"/>
        </w:rPr>
        <w:t xml:space="preserve">community conversation, </w:t>
      </w:r>
      <w:r>
        <w:rPr>
          <w:rFonts w:cstheme="minorHAnsi"/>
        </w:rPr>
        <w:t xml:space="preserve">league members </w:t>
      </w:r>
      <w:r w:rsidRPr="00AA401C">
        <w:rPr>
          <w:rFonts w:cstheme="minorHAnsi"/>
        </w:rPr>
        <w:t xml:space="preserve">and the community developed ideas to provide services </w:t>
      </w:r>
      <w:r>
        <w:rPr>
          <w:rFonts w:cstheme="minorHAnsi"/>
        </w:rPr>
        <w:t>to foster</w:t>
      </w:r>
      <w:r w:rsidRPr="00AA401C">
        <w:rPr>
          <w:rFonts w:cstheme="minorHAnsi"/>
        </w:rPr>
        <w:t xml:space="preserve"> resiliency in children and parents.</w:t>
      </w:r>
    </w:p>
    <w:p w:rsidR="008F1B0F" w:rsidRPr="00AA401C" w:rsidRDefault="008F1B0F" w:rsidP="008F1B0F">
      <w:pPr>
        <w:rPr>
          <w:rFonts w:cstheme="minorHAnsi"/>
        </w:rPr>
      </w:pPr>
      <w:r>
        <w:rPr>
          <w:rFonts w:cstheme="minorHAnsi"/>
        </w:rPr>
        <w:t xml:space="preserve">More than 125 attendees were treated to a day of parenting workshops, access to valuable community services and conversation. </w:t>
      </w:r>
    </w:p>
    <w:p w:rsidR="000E6198" w:rsidRDefault="000E6198" w:rsidP="008F1B0F">
      <w:pPr>
        <w:rPr>
          <w:rFonts w:cstheme="minorHAnsi"/>
        </w:rPr>
      </w:pPr>
      <w:r>
        <w:rPr>
          <w:rStyle w:val="Heading1Char"/>
          <w:noProof/>
          <w:color w:val="C00000"/>
          <w:lang w:eastAsia="en-US"/>
        </w:rPr>
        <w:drawing>
          <wp:anchor distT="0" distB="0" distL="114300" distR="114300" simplePos="0" relativeHeight="251740160" behindDoc="1" locked="1" layoutInCell="1" allowOverlap="0">
            <wp:simplePos x="0" y="0"/>
            <wp:positionH relativeFrom="column">
              <wp:posOffset>0</wp:posOffset>
            </wp:positionH>
            <wp:positionV relativeFrom="page">
              <wp:posOffset>3502025</wp:posOffset>
            </wp:positionV>
            <wp:extent cx="3154680" cy="2103120"/>
            <wp:effectExtent l="0" t="0" r="7620" b="0"/>
            <wp:wrapSquare wrapText="bothSides"/>
            <wp:docPr id="20" name="Picture 20" descr="C:\Users\Henze\AppData\Local\Microsoft\Windows\INetCache\Content.Word\IMG_1031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nze\AppData\Local\Microsoft\Windows\INetCache\Content.Word\IMG_1031copy.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54680" cy="2103120"/>
                    </a:xfrm>
                    <a:prstGeom prst="rect">
                      <a:avLst/>
                    </a:prstGeom>
                    <a:noFill/>
                    <a:ln>
                      <a:noFill/>
                    </a:ln>
                  </pic:spPr>
                </pic:pic>
              </a:graphicData>
            </a:graphic>
          </wp:anchor>
        </w:drawing>
      </w:r>
      <w:r w:rsidR="008F1B0F" w:rsidRPr="00AA401C">
        <w:rPr>
          <w:rFonts w:cstheme="minorHAnsi"/>
        </w:rPr>
        <w:t xml:space="preserve">Parenting coach and blogger Emily McMason of Evolving Parents provided the keynote address </w:t>
      </w:r>
      <w:r w:rsidR="008F1B0F">
        <w:rPr>
          <w:rFonts w:cstheme="minorHAnsi"/>
        </w:rPr>
        <w:t xml:space="preserve">called </w:t>
      </w:r>
      <w:r w:rsidR="008F1B0F" w:rsidRPr="00AA401C">
        <w:rPr>
          <w:rFonts w:cstheme="minorHAnsi"/>
        </w:rPr>
        <w:t>All of Par</w:t>
      </w:r>
      <w:r w:rsidR="008F1B0F">
        <w:rPr>
          <w:rFonts w:cstheme="minorHAnsi"/>
        </w:rPr>
        <w:t xml:space="preserve">enting Happens on the In-Breath. </w:t>
      </w:r>
    </w:p>
    <w:p w:rsidR="008F1B0F" w:rsidRPr="00AA401C" w:rsidRDefault="008F1B0F" w:rsidP="008F1B0F">
      <w:pPr>
        <w:rPr>
          <w:rFonts w:cstheme="minorHAnsi"/>
        </w:rPr>
      </w:pPr>
      <w:r w:rsidRPr="00AA401C">
        <w:rPr>
          <w:rFonts w:cstheme="minorHAnsi"/>
        </w:rPr>
        <w:t xml:space="preserve">Following the keynote, attendees participated in breakout sessions on topics ranging from the </w:t>
      </w:r>
      <w:r>
        <w:rPr>
          <w:rFonts w:cstheme="minorHAnsi"/>
        </w:rPr>
        <w:t xml:space="preserve">evolving role of fathers, </w:t>
      </w:r>
      <w:r w:rsidRPr="00AA401C">
        <w:rPr>
          <w:rFonts w:cstheme="minorHAnsi"/>
        </w:rPr>
        <w:t>co-parenting, how to mana</w:t>
      </w:r>
      <w:r>
        <w:rPr>
          <w:rFonts w:cstheme="minorHAnsi"/>
        </w:rPr>
        <w:t xml:space="preserve">ge anger and stress in the home, </w:t>
      </w:r>
      <w:r w:rsidRPr="00AA401C">
        <w:rPr>
          <w:rFonts w:cstheme="minorHAnsi"/>
        </w:rPr>
        <w:t xml:space="preserve">how to stop arguing with your teen or tween and </w:t>
      </w:r>
      <w:r>
        <w:rPr>
          <w:rFonts w:cstheme="minorHAnsi"/>
        </w:rPr>
        <w:t xml:space="preserve">resolving </w:t>
      </w:r>
      <w:r w:rsidRPr="00AA401C">
        <w:rPr>
          <w:rFonts w:cstheme="minorHAnsi"/>
        </w:rPr>
        <w:t>power struggles.</w:t>
      </w:r>
    </w:p>
    <w:p w:rsidR="008F1B0F" w:rsidRPr="00AA401C" w:rsidRDefault="000E6198" w:rsidP="008F1B0F">
      <w:pPr>
        <w:rPr>
          <w:rFonts w:cstheme="minorHAnsi"/>
        </w:rPr>
      </w:pPr>
      <w:r>
        <w:rPr>
          <w:rStyle w:val="Heading1Char"/>
          <w:noProof/>
          <w:color w:val="C00000"/>
          <w:lang w:eastAsia="en-US"/>
        </w:rPr>
        <w:drawing>
          <wp:anchor distT="0" distB="0" distL="114300" distR="114300" simplePos="0" relativeHeight="251741184" behindDoc="1" locked="1" layoutInCell="1" allowOverlap="0">
            <wp:simplePos x="0" y="0"/>
            <wp:positionH relativeFrom="column">
              <wp:posOffset>0</wp:posOffset>
            </wp:positionH>
            <wp:positionV relativeFrom="page">
              <wp:posOffset>5733415</wp:posOffset>
            </wp:positionV>
            <wp:extent cx="3182112" cy="2139696"/>
            <wp:effectExtent l="0" t="0" r="0" b="0"/>
            <wp:wrapTight wrapText="bothSides">
              <wp:wrapPolygon edited="0">
                <wp:start x="0" y="0"/>
                <wp:lineTo x="0" y="21350"/>
                <wp:lineTo x="21466" y="21350"/>
                <wp:lineTo x="21466" y="0"/>
                <wp:lineTo x="0" y="0"/>
              </wp:wrapPolygon>
            </wp:wrapTight>
            <wp:docPr id="22" name="Picture 22" descr="C:\Users\Henze\AppData\Local\Microsoft\Windows\INetCache\Content.Word\IMG_0948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nze\AppData\Local\Microsoft\Windows\INetCache\Content.Word\IMG_0948copy.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82112" cy="21396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F1B0F" w:rsidRPr="00AA401C">
        <w:rPr>
          <w:rFonts w:cstheme="minorHAnsi"/>
        </w:rPr>
        <w:t xml:space="preserve">The day concluded with a community leaders panel discussion on </w:t>
      </w:r>
      <w:r w:rsidR="008F1B0F">
        <w:rPr>
          <w:rFonts w:cstheme="minorHAnsi"/>
        </w:rPr>
        <w:t>f</w:t>
      </w:r>
      <w:r w:rsidR="008F1B0F" w:rsidRPr="00AA401C">
        <w:rPr>
          <w:rFonts w:cstheme="minorHAnsi"/>
        </w:rPr>
        <w:t xml:space="preserve">amily </w:t>
      </w:r>
      <w:r w:rsidR="008F1B0F">
        <w:rPr>
          <w:rFonts w:cstheme="minorHAnsi"/>
        </w:rPr>
        <w:t>engagement</w:t>
      </w:r>
      <w:r w:rsidR="008F1B0F" w:rsidRPr="00AA401C">
        <w:rPr>
          <w:rFonts w:cstheme="minorHAnsi"/>
        </w:rPr>
        <w:t xml:space="preserve"> </w:t>
      </w:r>
      <w:r w:rsidR="008F1B0F">
        <w:rPr>
          <w:rFonts w:cstheme="minorHAnsi"/>
        </w:rPr>
        <w:t xml:space="preserve">and </w:t>
      </w:r>
      <w:r w:rsidR="008F1B0F" w:rsidRPr="00AA401C">
        <w:rPr>
          <w:rFonts w:cstheme="minorHAnsi"/>
        </w:rPr>
        <w:t xml:space="preserve">an interactive community conversation led by </w:t>
      </w:r>
      <w:r w:rsidR="008F1B0F">
        <w:rPr>
          <w:rFonts w:cstheme="minorHAnsi"/>
        </w:rPr>
        <w:t xml:space="preserve">Liz Davis, a </w:t>
      </w:r>
      <w:r w:rsidR="008F1B0F" w:rsidRPr="00AA401C">
        <w:rPr>
          <w:rFonts w:cstheme="minorHAnsi"/>
        </w:rPr>
        <w:t xml:space="preserve">Junior League of Olympia sustainer mentor and Thurston Thrives’ </w:t>
      </w:r>
      <w:r w:rsidR="008F1B0F">
        <w:rPr>
          <w:rFonts w:cstheme="minorHAnsi"/>
        </w:rPr>
        <w:t>c</w:t>
      </w:r>
      <w:r>
        <w:rPr>
          <w:rFonts w:cstheme="minorHAnsi"/>
        </w:rPr>
        <w:t xml:space="preserve">ommunity </w:t>
      </w:r>
      <w:r w:rsidR="008F1B0F">
        <w:rPr>
          <w:rFonts w:cstheme="minorHAnsi"/>
        </w:rPr>
        <w:t>coordinator.</w:t>
      </w:r>
    </w:p>
    <w:p w:rsidR="008F1B0F" w:rsidRPr="00AA401C" w:rsidRDefault="008F1B0F" w:rsidP="008F1B0F">
      <w:pPr>
        <w:rPr>
          <w:rFonts w:cstheme="minorHAnsi"/>
        </w:rPr>
      </w:pPr>
      <w:r w:rsidRPr="00AA401C">
        <w:rPr>
          <w:rFonts w:cstheme="minorHAnsi"/>
        </w:rPr>
        <w:t xml:space="preserve">During the day, attendees </w:t>
      </w:r>
      <w:r>
        <w:rPr>
          <w:rFonts w:cstheme="minorHAnsi"/>
        </w:rPr>
        <w:t xml:space="preserve">attended a community resource fair. </w:t>
      </w:r>
      <w:r w:rsidRPr="00AA401C">
        <w:rPr>
          <w:rFonts w:cstheme="minorHAnsi"/>
        </w:rPr>
        <w:t xml:space="preserve">Thirty-one local organizations, including </w:t>
      </w:r>
      <w:r>
        <w:rPr>
          <w:rFonts w:cstheme="minorHAnsi"/>
        </w:rPr>
        <w:t xml:space="preserve">the </w:t>
      </w:r>
      <w:r w:rsidRPr="00AA401C">
        <w:rPr>
          <w:rFonts w:cstheme="minorHAnsi"/>
        </w:rPr>
        <w:t>South Sound Reading Foundation and the Child Care Action Council, were present to provide information on local resources available to all parents and children</w:t>
      </w:r>
      <w:r>
        <w:rPr>
          <w:rFonts w:cstheme="minorHAnsi"/>
        </w:rPr>
        <w:t xml:space="preserve"> in the county</w:t>
      </w:r>
      <w:r w:rsidRPr="00AA401C">
        <w:rPr>
          <w:rFonts w:cstheme="minorHAnsi"/>
        </w:rPr>
        <w:t>.</w:t>
      </w:r>
    </w:p>
    <w:p w:rsidR="008F1B0F" w:rsidRPr="00AA401C" w:rsidRDefault="000E6198" w:rsidP="008F1B0F">
      <w:pPr>
        <w:rPr>
          <w:rFonts w:cstheme="minorHAnsi"/>
        </w:rPr>
      </w:pPr>
      <w:r w:rsidRPr="000E6198">
        <w:rPr>
          <w:noProof/>
          <w:lang w:eastAsia="en-US"/>
        </w:rPr>
        <mc:AlternateContent>
          <mc:Choice Requires="wps">
            <w:drawing>
              <wp:anchor distT="45720" distB="45720" distL="114300" distR="114300" simplePos="0" relativeHeight="251743232" behindDoc="0" locked="0" layoutInCell="1" allowOverlap="1" wp14:anchorId="683FDAE3" wp14:editId="74BD3551">
                <wp:simplePos x="0" y="0"/>
                <wp:positionH relativeFrom="column">
                  <wp:posOffset>-15240</wp:posOffset>
                </wp:positionH>
                <wp:positionV relativeFrom="paragraph">
                  <wp:posOffset>651510</wp:posOffset>
                </wp:positionV>
                <wp:extent cx="3169920" cy="1424940"/>
                <wp:effectExtent l="0" t="0" r="0" b="381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920" cy="1424940"/>
                        </a:xfrm>
                        <a:prstGeom prst="rect">
                          <a:avLst/>
                        </a:prstGeom>
                        <a:solidFill>
                          <a:srgbClr val="FFFFFF"/>
                        </a:solidFill>
                        <a:ln w="9525">
                          <a:noFill/>
                          <a:miter lim="800000"/>
                          <a:headEnd/>
                          <a:tailEnd/>
                        </a:ln>
                      </wps:spPr>
                      <wps:txbx>
                        <w:txbxContent>
                          <w:p w:rsidR="00416A9E" w:rsidRDefault="00416A9E" w:rsidP="000E6198">
                            <w:pPr>
                              <w:pStyle w:val="Caption"/>
                            </w:pPr>
                            <w:r>
                              <w:t>(Top) Evolving Parents Blogger Emily McMason was the keynote speaker at our 2017 Community Summit. (Bottom) Throughout the event, participants could access services from about 30 community partners like the Economic Development Center. K</w:t>
                            </w:r>
                            <w:r w:rsidRPr="005426A0">
                              <w:t>ayleigh</w:t>
                            </w:r>
                            <w:r>
                              <w:t xml:space="preserve"> S</w:t>
                            </w:r>
                            <w:r w:rsidRPr="005426A0">
                              <w:t>tefanko</w:t>
                            </w:r>
                            <w:r>
                              <w:t xml:space="preserve"> P</w:t>
                            </w:r>
                            <w:r w:rsidRPr="005426A0">
                              <w:t>hotography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3FDAE3" id="_x0000_s1032" type="#_x0000_t202" style="position:absolute;margin-left:-1.2pt;margin-top:51.3pt;width:249.6pt;height:112.2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" stroked="f">
                <v:textbox>
                  <w:txbxContent>
                    <w:p w:rsidR="00416A9E" w:rsidRDefault="00416A9E" w:rsidP="000E6198">
                      <w:pPr>
                        <w:pStyle w:val="Caption"/>
                      </w:pPr>
                      <w:r>
                        <w:t>(Top) Evolving Parents Blogger Emily McMason was the keynote speaker at our 2017 Community Summit. (Bottom) Throughout the event, participants could access services from about 30 community partners like the Economic Development Center. K</w:t>
                      </w:r>
                      <w:r w:rsidRPr="005426A0">
                        <w:t>ayleigh</w:t>
                      </w:r>
                      <w:r>
                        <w:t xml:space="preserve"> S</w:t>
                      </w:r>
                      <w:r w:rsidRPr="005426A0">
                        <w:t>tefanko</w:t>
                      </w:r>
                      <w:r>
                        <w:t xml:space="preserve"> P</w:t>
                      </w:r>
                      <w:r w:rsidRPr="005426A0">
                        <w:t>hotography</w:t>
                      </w:r>
                    </w:p>
                  </w:txbxContent>
                </v:textbox>
                <w10:wrap type="square"/>
              </v:shape>
            </w:pict>
          </mc:Fallback>
        </mc:AlternateContent>
      </w:r>
      <w:r w:rsidR="008F1B0F">
        <w:rPr>
          <w:rFonts w:cstheme="minorHAnsi"/>
        </w:rPr>
        <w:t xml:space="preserve">The focus of </w:t>
      </w:r>
      <w:r w:rsidR="008F1B0F" w:rsidRPr="00AA401C">
        <w:rPr>
          <w:rFonts w:cstheme="minorHAnsi"/>
        </w:rPr>
        <w:t>Pa</w:t>
      </w:r>
      <w:r w:rsidR="008F1B0F">
        <w:rPr>
          <w:rFonts w:cstheme="minorHAnsi"/>
        </w:rPr>
        <w:t>renting in Today’s Modern World</w:t>
      </w:r>
      <w:r w:rsidR="008F1B0F" w:rsidRPr="00AA401C">
        <w:rPr>
          <w:rFonts w:cstheme="minorHAnsi"/>
        </w:rPr>
        <w:t xml:space="preserve"> was a </w:t>
      </w:r>
      <w:r w:rsidR="008F1B0F">
        <w:rPr>
          <w:rFonts w:cstheme="minorHAnsi"/>
        </w:rPr>
        <w:t>success thanks to supporting partners</w:t>
      </w:r>
      <w:r w:rsidR="008F1B0F" w:rsidRPr="00AA401C">
        <w:rPr>
          <w:rFonts w:cstheme="minorHAnsi"/>
        </w:rPr>
        <w:t xml:space="preserve"> Thurston Thrives, Thurston County Economic Development Council, Family </w:t>
      </w:r>
      <w:r w:rsidR="008F1B0F">
        <w:rPr>
          <w:rFonts w:cstheme="minorHAnsi"/>
        </w:rPr>
        <w:t xml:space="preserve">Education and Support Services and MIXX 96.1. </w:t>
      </w:r>
    </w:p>
    <w:p w:rsidR="00573E25" w:rsidRPr="008F1B0F" w:rsidRDefault="008F1B0F" w:rsidP="008F1B0F">
      <w:pPr>
        <w:rPr>
          <w:rFonts w:cstheme="minorHAnsi"/>
        </w:rPr>
      </w:pPr>
      <w:r w:rsidRPr="00AA401C">
        <w:rPr>
          <w:rFonts w:cstheme="minorHAnsi"/>
        </w:rPr>
        <w:t>Be on the lookout for more information on the 2018 Community Summit on www.jlolympia.org/community-summit.</w:t>
      </w:r>
    </w:p>
    <w:p w:rsidR="00DA6BAB" w:rsidRPr="00DA6BAB" w:rsidRDefault="008370DF" w:rsidP="00DA6BAB">
      <w:pPr>
        <w:pStyle w:val="Heading1"/>
        <w:rPr>
          <w:noProof/>
          <w:color w:val="C00000"/>
        </w:rPr>
      </w:pPr>
      <w:r>
        <w:rPr>
          <w:noProof/>
          <w:color w:val="C00000"/>
        </w:rPr>
        <w:lastRenderedPageBreak/>
        <w:t>Junior league of Olympia board opportunities coming in 2017-18</w:t>
      </w:r>
    </w:p>
    <w:p w:rsidR="00DA6BAB" w:rsidRPr="00DA6BAB" w:rsidRDefault="00DA6BAB" w:rsidP="00FF5D94">
      <w:pPr>
        <w:rPr>
          <w:i/>
        </w:rPr>
      </w:pPr>
      <w:r w:rsidRPr="00DA6BAB">
        <w:rPr>
          <w:i/>
        </w:rPr>
        <w:t xml:space="preserve">By </w:t>
      </w:r>
      <w:r w:rsidR="00923AEB">
        <w:rPr>
          <w:i/>
        </w:rPr>
        <w:t>Alex Monroe</w:t>
      </w:r>
      <w:r w:rsidR="00F60006">
        <w:rPr>
          <w:i/>
        </w:rPr>
        <w:t xml:space="preserve">, </w:t>
      </w:r>
      <w:r w:rsidR="00923AEB">
        <w:rPr>
          <w:i/>
        </w:rPr>
        <w:t xml:space="preserve">Placement, </w:t>
      </w:r>
      <w:r w:rsidR="00D20715">
        <w:rPr>
          <w:i/>
        </w:rPr>
        <w:t>Nominating and Advisory Committee</w:t>
      </w:r>
      <w:r w:rsidR="00F60006">
        <w:rPr>
          <w:i/>
        </w:rPr>
        <w:t xml:space="preserve"> Chair</w:t>
      </w:r>
      <w:r w:rsidR="00923AEB">
        <w:rPr>
          <w:i/>
        </w:rPr>
        <w:t>-Elect</w:t>
      </w:r>
    </w:p>
    <w:p w:rsidR="00923AEB" w:rsidRDefault="00923AEB" w:rsidP="00923AEB">
      <w:pPr>
        <w:spacing w:line="240" w:lineRule="auto"/>
      </w:pPr>
      <w:r>
        <w:t xml:space="preserve">Governance, Strategy, Leadership. What do these words have in common?  </w:t>
      </w:r>
    </w:p>
    <w:p w:rsidR="00923AEB" w:rsidRDefault="00923AEB" w:rsidP="00923AEB">
      <w:pPr>
        <w:spacing w:line="240" w:lineRule="auto"/>
      </w:pPr>
      <w:r>
        <w:t xml:space="preserve">They represent the responsibilities of our league’s Board of Directors.  </w:t>
      </w:r>
    </w:p>
    <w:p w:rsidR="00F97BE5" w:rsidRDefault="00923AEB" w:rsidP="00923AEB">
      <w:pPr>
        <w:spacing w:line="240" w:lineRule="auto"/>
      </w:pPr>
      <w:r>
        <w:rPr>
          <w:szCs w:val="22"/>
        </w:rPr>
        <w:t xml:space="preserve">Our Board of Directors is made up of an </w:t>
      </w:r>
      <w:r>
        <w:t xml:space="preserve">Executive Committee, elected by the membership, and the board-appointed positions of membership, funding, training and sustainer vice presidents.  </w:t>
      </w:r>
    </w:p>
    <w:p w:rsidR="00923AEB" w:rsidRDefault="00923AEB" w:rsidP="00923AEB">
      <w:pPr>
        <w:spacing w:line="240" w:lineRule="auto"/>
      </w:pPr>
      <w:r>
        <w:t>The Executive Committee includes: president, president-elect, community VP and operations VP. The immediate past-president also serves on the board the year following her term as president.</w:t>
      </w:r>
    </w:p>
    <w:p w:rsidR="00923AEB" w:rsidRDefault="00923AEB" w:rsidP="00923AEB">
      <w:pPr>
        <w:spacing w:line="240" w:lineRule="auto"/>
      </w:pPr>
      <w:r>
        <w:rPr>
          <w:szCs w:val="22"/>
        </w:rPr>
        <w:t xml:space="preserve">Each year, members can apply to serve on the board. </w:t>
      </w:r>
      <w:r>
        <w:t>Your Placement, Nominating</w:t>
      </w:r>
      <w:r w:rsidRPr="00585C5D">
        <w:t xml:space="preserve"> Advisory Committee</w:t>
      </w:r>
      <w:r>
        <w:t xml:space="preserve"> is responsible for developing a slate of candidates for board openings</w:t>
      </w:r>
      <w:r w:rsidRPr="00585C5D">
        <w:t xml:space="preserve"> </w:t>
      </w:r>
      <w:r>
        <w:t xml:space="preserve">throughout the year and present the nominees to the board and/or the membership for approval.  </w:t>
      </w:r>
    </w:p>
    <w:p w:rsidR="00923AEB" w:rsidRPr="006E1F02" w:rsidRDefault="00923AEB" w:rsidP="00923AEB">
      <w:pPr>
        <w:spacing w:line="240" w:lineRule="auto"/>
        <w:rPr>
          <w:szCs w:val="22"/>
        </w:rPr>
      </w:pPr>
      <w:r w:rsidRPr="00585C5D">
        <w:t>The 2016-2017</w:t>
      </w:r>
      <w:r>
        <w:t xml:space="preserve"> league year was a busy one with six board positions filled, including three executive committee positions that were voted on by the membership. Thankfully, there was a lot of interest from our membership in serving, with most positions garnering multiple applications!</w:t>
      </w:r>
    </w:p>
    <w:p w:rsidR="00923AEB" w:rsidRDefault="00923AEB" w:rsidP="00923AEB">
      <w:pPr>
        <w:spacing w:line="240" w:lineRule="auto"/>
      </w:pPr>
      <w:r>
        <w:t xml:space="preserve">Did you know the Junior League of Olympia’s board, as with other nonprofit boards, also has legal and fiduciary responsibilities? </w:t>
      </w:r>
    </w:p>
    <w:p w:rsidR="00923AEB" w:rsidRPr="00CC4FE8" w:rsidRDefault="00923AEB" w:rsidP="00923AEB">
      <w:pPr>
        <w:spacing w:line="240" w:lineRule="auto"/>
      </w:pPr>
      <w:r>
        <w:t xml:space="preserve">These are often described as the duties of care, loyalty and obedience. These items translate to </w:t>
      </w:r>
      <w:r w:rsidRPr="00F9673E">
        <w:rPr>
          <w:bCs/>
          <w:szCs w:val="22"/>
        </w:rPr>
        <w:t>the</w:t>
      </w:r>
      <w:r w:rsidRPr="00F9673E">
        <w:rPr>
          <w:szCs w:val="22"/>
        </w:rPr>
        <w:t xml:space="preserve"> </w:t>
      </w:r>
      <w:r w:rsidRPr="00CC4FE8">
        <w:rPr>
          <w:szCs w:val="22"/>
        </w:rPr>
        <w:t>exe</w:t>
      </w:r>
      <w:r>
        <w:rPr>
          <w:szCs w:val="22"/>
        </w:rPr>
        <w:t>rcise of reasonable care when</w:t>
      </w:r>
      <w:r w:rsidRPr="00CC4FE8">
        <w:rPr>
          <w:szCs w:val="22"/>
        </w:rPr>
        <w:t xml:space="preserve"> </w:t>
      </w:r>
      <w:r>
        <w:rPr>
          <w:szCs w:val="22"/>
        </w:rPr>
        <w:t>making a decision as a steward of our</w:t>
      </w:r>
      <w:r w:rsidRPr="00CC4FE8">
        <w:rPr>
          <w:szCs w:val="22"/>
        </w:rPr>
        <w:t xml:space="preserve"> organization</w:t>
      </w:r>
      <w:r>
        <w:rPr>
          <w:szCs w:val="22"/>
        </w:rPr>
        <w:t xml:space="preserve">, acting in the best interests </w:t>
      </w:r>
      <w:r>
        <w:rPr>
          <w:bCs/>
          <w:szCs w:val="22"/>
        </w:rPr>
        <w:t>of the league when making decisions for the membership, being</w:t>
      </w:r>
      <w:r w:rsidRPr="00CC4FE8">
        <w:rPr>
          <w:szCs w:val="22"/>
        </w:rPr>
        <w:t xml:space="preserve"> faithful to </w:t>
      </w:r>
      <w:r>
        <w:rPr>
          <w:szCs w:val="22"/>
        </w:rPr>
        <w:t>our</w:t>
      </w:r>
      <w:r w:rsidRPr="00CC4FE8">
        <w:rPr>
          <w:szCs w:val="22"/>
        </w:rPr>
        <w:t xml:space="preserve"> mission</w:t>
      </w:r>
      <w:r>
        <w:rPr>
          <w:szCs w:val="22"/>
        </w:rPr>
        <w:t xml:space="preserve"> and acting in a way that is </w:t>
      </w:r>
      <w:r w:rsidRPr="00CC4FE8">
        <w:rPr>
          <w:szCs w:val="22"/>
        </w:rPr>
        <w:t xml:space="preserve">consistent with </w:t>
      </w:r>
      <w:r>
        <w:rPr>
          <w:szCs w:val="22"/>
        </w:rPr>
        <w:t>our</w:t>
      </w:r>
      <w:r w:rsidRPr="00CC4FE8">
        <w:rPr>
          <w:szCs w:val="22"/>
        </w:rPr>
        <w:t xml:space="preserve"> c</w:t>
      </w:r>
      <w:r>
        <w:rPr>
          <w:szCs w:val="22"/>
        </w:rPr>
        <w:t>entral goals</w:t>
      </w:r>
      <w:r w:rsidRPr="00CC4FE8">
        <w:rPr>
          <w:szCs w:val="22"/>
        </w:rPr>
        <w:t xml:space="preserve">. </w:t>
      </w:r>
    </w:p>
    <w:p w:rsidR="00923AEB" w:rsidRDefault="00923AEB" w:rsidP="00923AEB">
      <w:pPr>
        <w:spacing w:line="240" w:lineRule="auto"/>
        <w:rPr>
          <w:szCs w:val="22"/>
        </w:rPr>
      </w:pPr>
      <w:r w:rsidRPr="006E1F02">
        <w:rPr>
          <w:szCs w:val="22"/>
        </w:rPr>
        <w:t xml:space="preserve">In addition to the responsibilities that come with a position on the board, there are also a number of rewards. Board members learn new skills, </w:t>
      </w:r>
      <w:r>
        <w:rPr>
          <w:szCs w:val="22"/>
        </w:rPr>
        <w:t>make new connections,</w:t>
      </w:r>
      <w:r w:rsidRPr="006E1F02">
        <w:rPr>
          <w:szCs w:val="22"/>
        </w:rPr>
        <w:t xml:space="preserve"> </w:t>
      </w:r>
      <w:r>
        <w:rPr>
          <w:szCs w:val="22"/>
        </w:rPr>
        <w:t>collaborate</w:t>
      </w:r>
      <w:r w:rsidRPr="006E1F02">
        <w:rPr>
          <w:szCs w:val="22"/>
        </w:rPr>
        <w:t xml:space="preserve"> with women across councils and leagues</w:t>
      </w:r>
      <w:r>
        <w:rPr>
          <w:szCs w:val="22"/>
        </w:rPr>
        <w:t>,</w:t>
      </w:r>
      <w:r w:rsidRPr="006E1F02">
        <w:rPr>
          <w:szCs w:val="22"/>
        </w:rPr>
        <w:t xml:space="preserve"> </w:t>
      </w:r>
      <w:r>
        <w:rPr>
          <w:szCs w:val="22"/>
        </w:rPr>
        <w:t>effect</w:t>
      </w:r>
      <w:r w:rsidRPr="006E1F02">
        <w:rPr>
          <w:szCs w:val="22"/>
        </w:rPr>
        <w:t xml:space="preserve"> change in our organization and community and </w:t>
      </w:r>
      <w:r>
        <w:rPr>
          <w:szCs w:val="22"/>
        </w:rPr>
        <w:t>have</w:t>
      </w:r>
      <w:r w:rsidRPr="006E1F02">
        <w:rPr>
          <w:szCs w:val="22"/>
        </w:rPr>
        <w:t xml:space="preserve"> fun while making an impact.</w:t>
      </w:r>
      <w:r>
        <w:rPr>
          <w:szCs w:val="22"/>
        </w:rPr>
        <w:t xml:space="preserve">  </w:t>
      </w:r>
    </w:p>
    <w:p w:rsidR="00923AEB" w:rsidRDefault="00923AEB" w:rsidP="00923AEB">
      <w:pPr>
        <w:spacing w:line="240" w:lineRule="auto"/>
      </w:pPr>
      <w:r w:rsidRPr="006E1F02">
        <w:t xml:space="preserve">The Placement, Advisory and Nominating Committee is gearing up for the next round of board nominations for the 2018-2019 and 2019-2020 league years. </w:t>
      </w:r>
    </w:p>
    <w:p w:rsidR="00923AEB" w:rsidRDefault="00923AEB" w:rsidP="00923AEB">
      <w:pPr>
        <w:spacing w:line="240" w:lineRule="auto"/>
      </w:pPr>
      <w:r>
        <w:t>Opening p</w:t>
      </w:r>
      <w:r w:rsidRPr="006E1F02">
        <w:t xml:space="preserve">ositions include: </w:t>
      </w:r>
    </w:p>
    <w:p w:rsidR="00923AEB" w:rsidRDefault="00923AEB" w:rsidP="00923AEB">
      <w:pPr>
        <w:spacing w:line="240" w:lineRule="auto"/>
      </w:pPr>
      <w:r>
        <w:t>*P</w:t>
      </w:r>
      <w:r w:rsidRPr="006E1F02">
        <w:t>resident-elect (to begin serving in January 2018, president-elect in 2018-2019 and president in 2019-2020</w:t>
      </w:r>
      <w:r>
        <w:t>)</w:t>
      </w:r>
      <w:r w:rsidR="008370DF">
        <w:br/>
      </w:r>
      <w:r>
        <w:t>*</w:t>
      </w:r>
      <w:r w:rsidRPr="006E1F02">
        <w:t>VP of operations</w:t>
      </w:r>
      <w:r>
        <w:t xml:space="preserve"> (two-year term)</w:t>
      </w:r>
      <w:r w:rsidR="008370DF">
        <w:br/>
      </w:r>
      <w:r>
        <w:t>*</w:t>
      </w:r>
      <w:r w:rsidRPr="006E1F02">
        <w:t>VP of membership</w:t>
      </w:r>
      <w:r>
        <w:t xml:space="preserve"> (two-year term)</w:t>
      </w:r>
      <w:r w:rsidR="008370DF">
        <w:br/>
      </w:r>
      <w:r>
        <w:t>*</w:t>
      </w:r>
      <w:r w:rsidRPr="006E1F02">
        <w:t>VP of training (two-year term)</w:t>
      </w:r>
      <w:r w:rsidR="008370DF">
        <w:br/>
      </w:r>
      <w:r>
        <w:t>*S</w:t>
      </w:r>
      <w:r w:rsidRPr="006E1F02">
        <w:t>ustainer VP (one-</w:t>
      </w:r>
      <w:r>
        <w:t>year term)</w:t>
      </w:r>
    </w:p>
    <w:p w:rsidR="00F97BE5" w:rsidRDefault="00923AEB" w:rsidP="00923AEB">
      <w:pPr>
        <w:spacing w:line="240" w:lineRule="auto"/>
      </w:pPr>
      <w:r>
        <w:t xml:space="preserve">Are you interested in and committed to honing your leadership skills, helping set League direction, learning more about governance, and using your time and talents to further our mission? </w:t>
      </w:r>
    </w:p>
    <w:p w:rsidR="00923AEB" w:rsidRDefault="00923AEB" w:rsidP="00923AEB">
      <w:pPr>
        <w:spacing w:line="240" w:lineRule="auto"/>
      </w:pPr>
      <w:r>
        <w:t xml:space="preserve">Watch for more information about how to apply this fall. Don’t hesitate to reach out to current and past board members and your </w:t>
      </w:r>
      <w:r w:rsidRPr="006E1F02">
        <w:t xml:space="preserve">Placement, Advisory and Nominating Committee </w:t>
      </w:r>
      <w:r>
        <w:t>to learn more about the responsibilities and rewards of serving our league as a member of the board.</w:t>
      </w:r>
    </w:p>
    <w:p w:rsidR="00611158" w:rsidRDefault="00FF45FB" w:rsidP="00F60006">
      <w:pPr>
        <w:rPr>
          <w:rStyle w:val="Heading1Char"/>
          <w:color w:val="C00000"/>
        </w:rPr>
      </w:pPr>
      <w:r>
        <w:rPr>
          <w:noProof/>
          <w:lang w:eastAsia="en-US"/>
        </w:rPr>
        <mc:AlternateContent>
          <mc:Choice Requires="wps">
            <w:drawing>
              <wp:anchor distT="91440" distB="91440" distL="114300" distR="114300" simplePos="0" relativeHeight="251745280" behindDoc="1" locked="0" layoutInCell="1" allowOverlap="1">
                <wp:simplePos x="0" y="0"/>
                <wp:positionH relativeFrom="page">
                  <wp:posOffset>937260</wp:posOffset>
                </wp:positionH>
                <wp:positionV relativeFrom="paragraph">
                  <wp:posOffset>71120</wp:posOffset>
                </wp:positionV>
                <wp:extent cx="5875020" cy="1441450"/>
                <wp:effectExtent l="0" t="0" r="0" b="6350"/>
                <wp:wrapTight wrapText="bothSides">
                  <wp:wrapPolygon edited="0">
                    <wp:start x="210" y="0"/>
                    <wp:lineTo x="210" y="21410"/>
                    <wp:lineTo x="21362" y="21410"/>
                    <wp:lineTo x="21362" y="0"/>
                    <wp:lineTo x="210" y="0"/>
                  </wp:wrapPolygon>
                </wp:wrapTight>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1441450"/>
                        </a:xfrm>
                        <a:prstGeom prst="rect">
                          <a:avLst/>
                        </a:prstGeom>
                        <a:noFill/>
                        <a:ln w="9525">
                          <a:noFill/>
                          <a:miter lim="800000"/>
                          <a:headEnd/>
                          <a:tailEnd/>
                        </a:ln>
                      </wps:spPr>
                      <wps:txbx>
                        <w:txbxContent>
                          <w:p w:rsidR="00416A9E" w:rsidRPr="00FF45FB" w:rsidRDefault="00416A9E" w:rsidP="00F95E2D">
                            <w:pPr>
                              <w:pStyle w:val="Quote"/>
                              <w:rPr>
                                <w:sz w:val="32"/>
                              </w:rPr>
                            </w:pPr>
                            <w:r>
                              <w:rPr>
                                <w:sz w:val="32"/>
                              </w:rPr>
                              <w:t>“</w:t>
                            </w:r>
                            <w:r w:rsidRPr="00FF45FB">
                              <w:rPr>
                                <w:sz w:val="32"/>
                              </w:rPr>
                              <w:t xml:space="preserve">The best way to find yourself is to lose yourself in the service of others.” </w:t>
                            </w:r>
                          </w:p>
                          <w:p w:rsidR="00416A9E" w:rsidRPr="00FF45FB" w:rsidRDefault="00416A9E" w:rsidP="00F95E2D">
                            <w:pPr>
                              <w:pStyle w:val="Quote"/>
                              <w:rPr>
                                <w:sz w:val="32"/>
                              </w:rPr>
                            </w:pPr>
                            <w:r w:rsidRPr="00FF45FB">
                              <w:rPr>
                                <w:sz w:val="32"/>
                              </w:rPr>
                              <w:t>— Mahatma Gandhi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margin-left:73.8pt;margin-top:5.6pt;width:462.6pt;height:113.5pt;z-index:-25157120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" filled="f" stroked="f">
                <v:textbox>
                  <w:txbxContent>
                    <w:p w:rsidR="00416A9E" w:rsidRPr="00FF45FB" w:rsidRDefault="00416A9E" w:rsidP="00F95E2D">
                      <w:pPr>
                        <w:pStyle w:val="Quote"/>
                        <w:rPr>
                          <w:sz w:val="32"/>
                        </w:rPr>
                      </w:pPr>
                      <w:r>
                        <w:rPr>
                          <w:sz w:val="32"/>
                        </w:rPr>
                        <w:t>“</w:t>
                      </w:r>
                      <w:r w:rsidRPr="00FF45FB">
                        <w:rPr>
                          <w:sz w:val="32"/>
                        </w:rPr>
                        <w:t xml:space="preserve">The best way to find yourself is to lose yourself in the service of others.” </w:t>
                      </w:r>
                    </w:p>
                    <w:p w:rsidR="00416A9E" w:rsidRPr="00FF45FB" w:rsidRDefault="00416A9E" w:rsidP="00F95E2D">
                      <w:pPr>
                        <w:pStyle w:val="Quote"/>
                        <w:rPr>
                          <w:sz w:val="32"/>
                        </w:rPr>
                      </w:pPr>
                      <w:r w:rsidRPr="00FF45FB">
                        <w:rPr>
                          <w:sz w:val="32"/>
                        </w:rPr>
                        <w:t>— Mahatma Gandhi</w:t>
                      </w:r>
                    </w:p>
                  </w:txbxContent>
                </v:textbox>
                <w10:wrap type="tight" anchorx="page"/>
              </v:shape>
            </w:pict>
          </mc:Fallback>
        </mc:AlternateContent>
      </w:r>
    </w:p>
    <w:p w:rsidR="003300E9" w:rsidRDefault="005B1FE9" w:rsidP="00F60006">
      <w:pPr>
        <w:rPr>
          <w:rStyle w:val="Heading1Char"/>
          <w:color w:val="C00000"/>
        </w:rPr>
      </w:pPr>
      <w:r>
        <w:rPr>
          <w:noProof/>
          <w:lang w:eastAsia="en-US"/>
        </w:rPr>
        <w:lastRenderedPageBreak/>
        <w:drawing>
          <wp:anchor distT="0" distB="0" distL="114300" distR="114300" simplePos="0" relativeHeight="251746304" behindDoc="1" locked="0" layoutInCell="1" allowOverlap="1">
            <wp:simplePos x="0" y="0"/>
            <wp:positionH relativeFrom="column">
              <wp:posOffset>3040380</wp:posOffset>
            </wp:positionH>
            <wp:positionV relativeFrom="paragraph">
              <wp:posOffset>0</wp:posOffset>
            </wp:positionV>
            <wp:extent cx="3790314" cy="2529888"/>
            <wp:effectExtent l="0" t="0" r="1270" b="3810"/>
            <wp:wrapTight wrapText="bothSides">
              <wp:wrapPolygon edited="0">
                <wp:start x="0" y="0"/>
                <wp:lineTo x="0" y="21470"/>
                <wp:lineTo x="21499" y="21470"/>
                <wp:lineTo x="21499" y="0"/>
                <wp:lineTo x="0" y="0"/>
              </wp:wrapPolygon>
            </wp:wrapTight>
            <wp:docPr id="24" name="Picture 24" descr="C:\Users\Henze\AppData\Local\Microsoft\Windows\INetCache\Content.Word\2017 Gala-JPEG-008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nze\AppData\Local\Microsoft\Windows\INetCache\Content.Word\2017 Gala-JPEG-0087 (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90314" cy="25298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00E9">
        <w:rPr>
          <w:rStyle w:val="Heading1Char"/>
          <w:color w:val="C00000"/>
        </w:rPr>
        <w:t>communications committee busy at work behind the scenes</w:t>
      </w:r>
    </w:p>
    <w:p w:rsidR="00F60006" w:rsidRPr="004B1245" w:rsidRDefault="00F60006" w:rsidP="00F60006">
      <w:pPr>
        <w:rPr>
          <w:i/>
        </w:rPr>
      </w:pPr>
      <w:r w:rsidRPr="004B1245">
        <w:rPr>
          <w:i/>
        </w:rPr>
        <w:t xml:space="preserve">By </w:t>
      </w:r>
      <w:r w:rsidR="00611158">
        <w:rPr>
          <w:i/>
        </w:rPr>
        <w:t>Jillian Henze</w:t>
      </w:r>
      <w:r w:rsidRPr="004B1245">
        <w:rPr>
          <w:i/>
        </w:rPr>
        <w:t xml:space="preserve">, </w:t>
      </w:r>
      <w:r w:rsidR="00611158">
        <w:rPr>
          <w:i/>
        </w:rPr>
        <w:t>Communications Committee Chair</w:t>
      </w:r>
    </w:p>
    <w:p w:rsidR="00611158" w:rsidRDefault="00611158" w:rsidP="00611158">
      <w:r>
        <w:t>The work of the Communications Committee was fast and furious in February and March 2017 getting the word out about two of our biggest events of the year.</w:t>
      </w:r>
    </w:p>
    <w:p w:rsidR="003300E9" w:rsidRDefault="003300E9" w:rsidP="00611158">
      <w:r w:rsidRPr="003300E9">
        <w:rPr>
          <w:noProof/>
          <w:lang w:eastAsia="en-US"/>
        </w:rPr>
        <mc:AlternateContent>
          <mc:Choice Requires="wps">
            <w:drawing>
              <wp:anchor distT="45720" distB="45720" distL="114300" distR="114300" simplePos="0" relativeHeight="251748352" behindDoc="0" locked="0" layoutInCell="1" allowOverlap="1" wp14:anchorId="1748EF5A" wp14:editId="641302D5">
                <wp:simplePos x="0" y="0"/>
                <wp:positionH relativeFrom="column">
                  <wp:posOffset>3040380</wp:posOffset>
                </wp:positionH>
                <wp:positionV relativeFrom="paragraph">
                  <wp:posOffset>628650</wp:posOffset>
                </wp:positionV>
                <wp:extent cx="3789680" cy="929640"/>
                <wp:effectExtent l="0" t="0" r="1270" b="381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9680" cy="929640"/>
                        </a:xfrm>
                        <a:prstGeom prst="rect">
                          <a:avLst/>
                        </a:prstGeom>
                        <a:solidFill>
                          <a:srgbClr val="FFFFFF"/>
                        </a:solidFill>
                        <a:ln w="9525">
                          <a:noFill/>
                          <a:miter lim="800000"/>
                          <a:headEnd/>
                          <a:tailEnd/>
                        </a:ln>
                      </wps:spPr>
                      <wps:txbx>
                        <w:txbxContent>
                          <w:p w:rsidR="00416A9E" w:rsidRDefault="00416A9E" w:rsidP="003300E9">
                            <w:pPr>
                              <w:pStyle w:val="Caption"/>
                            </w:pPr>
                            <w:r>
                              <w:t>Thank you Kimberly Witort for the gorgeous photos of our annual gala event. The Communications Committee members have brought valuable skills to the league this year including professional graphic design, photography, marketing, public relations and eblast expertise.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48EF5A" id="_x0000_s1034" type="#_x0000_t202" style="position:absolute;margin-left:239.4pt;margin-top:49.5pt;width:298.4pt;height:73.2pt;z-index:251748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" stroked="f">
                <v:textbox>
                  <w:txbxContent>
                    <w:p w:rsidR="00416A9E" w:rsidRDefault="00416A9E" w:rsidP="003300E9">
                      <w:pPr>
                        <w:pStyle w:val="Caption"/>
                      </w:pPr>
                      <w:r>
                        <w:t>Thank you Kimberly Witort for the gorgeous photos of our annual gala event. The Communications Committee members have brought valuable skills to the league this year including professional graphic design, photography, marketing, public relations and eblast expertise.</w:t>
                      </w:r>
                    </w:p>
                  </w:txbxContent>
                </v:textbox>
                <w10:wrap type="square"/>
              </v:shape>
            </w:pict>
          </mc:Fallback>
        </mc:AlternateContent>
      </w:r>
      <w:r w:rsidR="00611158">
        <w:t>The team worked with the Community Summit Committee on marketing efforts that helped fill the event venue with more than 125</w:t>
      </w:r>
      <w:r w:rsidR="00611158" w:rsidRPr="007754FD">
        <w:t xml:space="preserve"> people</w:t>
      </w:r>
      <w:r w:rsidR="00611158">
        <w:t xml:space="preserve">. </w:t>
      </w:r>
    </w:p>
    <w:p w:rsidR="00611158" w:rsidRDefault="00611158" w:rsidP="00611158">
      <w:r>
        <w:t>The day of Community Summit, multiple communications team members attended to provide live updates on Facebook, Twitter and Instagram. These social media efforts allowed those who couldn’t attend in person to participate, and helped promote the Junior League of Olympia brand to our community.</w:t>
      </w:r>
    </w:p>
    <w:p w:rsidR="00611158" w:rsidRDefault="00611158" w:rsidP="00611158">
      <w:r>
        <w:t xml:space="preserve">After the successful Community Summit, our team focused efforts on marketing the Every Child Matters Gala that had 127 attendees. Jeni Houghton, our gala liaison, designed and printed beautiful event collateral and booklets. Kimberly Witort on our committee took the gorgeous photos of the fundraiser. </w:t>
      </w:r>
    </w:p>
    <w:p w:rsidR="00611158" w:rsidRDefault="00611158" w:rsidP="00611158">
      <w:r>
        <w:t xml:space="preserve">These all-hands on deck events allowed our communications team to blossom. Team members really got </w:t>
      </w:r>
      <w:r w:rsidRPr="007754FD">
        <w:t xml:space="preserve">into the flow of sharing the work. </w:t>
      </w:r>
      <w:r>
        <w:t xml:space="preserve">Many hands do make light work! This spring, we </w:t>
      </w:r>
      <w:r w:rsidRPr="007754FD">
        <w:t>flexed our flexibilit</w:t>
      </w:r>
      <w:r>
        <w:t>y muscles to divide and conquer.</w:t>
      </w:r>
    </w:p>
    <w:p w:rsidR="00611158" w:rsidRDefault="00611158" w:rsidP="00611158">
      <w:r>
        <w:t>While learning to work well together, our committee members also learned more about the world of communications and marketing.</w:t>
      </w:r>
    </w:p>
    <w:p w:rsidR="00611158" w:rsidRDefault="00611158" w:rsidP="00611158">
      <w:r>
        <w:t xml:space="preserve">We toured the Washington Hospitality Association’s communications facilities at our March meeting. It was a fun field trip that expanded our knowledge and made connections in the community. It was led by David Faro, senior communications manager for the association and member of the Tanglewilde Park Center Board. </w:t>
      </w:r>
    </w:p>
    <w:p w:rsidR="00611158" w:rsidRDefault="00611158" w:rsidP="00611158">
      <w:r>
        <w:t>In March and April, our committee met and discussed a significant external branding opportunity – the upcoming 25</w:t>
      </w:r>
      <w:r w:rsidRPr="00BC3B46">
        <w:rPr>
          <w:vertAlign w:val="superscript"/>
        </w:rPr>
        <w:t>th</w:t>
      </w:r>
      <w:r>
        <w:t xml:space="preserve"> Anniversary Celebration. Team members are full of valuable, easy-to-implement ideas that will capitalize on our special anniversary to promote the league and better introduce ourselves to the community. The committee will continue working closely with the 25</w:t>
      </w:r>
      <w:r w:rsidRPr="00A01EC6">
        <w:rPr>
          <w:vertAlign w:val="superscript"/>
        </w:rPr>
        <w:t>th</w:t>
      </w:r>
      <w:r>
        <w:t xml:space="preserve"> Anniversary Committee throughout the summer to help kick things off right.</w:t>
      </w:r>
    </w:p>
    <w:p w:rsidR="00611158" w:rsidRDefault="00611158" w:rsidP="00611158">
      <w:r>
        <w:t>Now, we’re at a point of transition. We’re making notes for next year and training our chair-elect, Katie Stamwitz, who will be a strong leader in 2017-18. This will be Katie’s third year on the committee and her knowledge and experience will be a true asset to the league.</w:t>
      </w:r>
    </w:p>
    <w:p w:rsidR="006036FE" w:rsidRPr="006036FE" w:rsidRDefault="00611158" w:rsidP="00611158">
      <w:pPr>
        <w:rPr>
          <w:color w:val="212121"/>
          <w:u w:color="212121"/>
        </w:rPr>
      </w:pPr>
      <w:r>
        <w:t>Your communications team will keep working throughout the summer to prepare for the fun year ahead. So, don’t worry – we’ll keep in touch!</w:t>
      </w:r>
    </w:p>
    <w:p w:rsidR="000D149A" w:rsidRPr="000D149A" w:rsidRDefault="00107689" w:rsidP="00F60006">
      <w:pPr>
        <w:pStyle w:val="Heading1"/>
        <w:rPr>
          <w:color w:val="C00000"/>
        </w:rPr>
      </w:pPr>
      <w:r>
        <w:rPr>
          <w:color w:val="C00000"/>
        </w:rPr>
        <w:lastRenderedPageBreak/>
        <w:t>Changing of the guard</w:t>
      </w:r>
      <w:r w:rsidR="00161CE4">
        <w:rPr>
          <w:color w:val="C00000"/>
        </w:rPr>
        <w:t xml:space="preserve">: </w:t>
      </w:r>
      <w:r>
        <w:rPr>
          <w:color w:val="C00000"/>
        </w:rPr>
        <w:t xml:space="preserve">Marianne Mcintosh is the </w:t>
      </w:r>
      <w:r w:rsidR="00163D9B">
        <w:rPr>
          <w:color w:val="C00000"/>
        </w:rPr>
        <w:t xml:space="preserve">2017-18 </w:t>
      </w:r>
      <w:r w:rsidR="0084131A">
        <w:rPr>
          <w:color w:val="C00000"/>
        </w:rPr>
        <w:t xml:space="preserve">Junior </w:t>
      </w:r>
      <w:r w:rsidR="00163D9B">
        <w:rPr>
          <w:color w:val="C00000"/>
        </w:rPr>
        <w:t xml:space="preserve">league </w:t>
      </w:r>
      <w:r w:rsidR="0084131A">
        <w:rPr>
          <w:color w:val="C00000"/>
        </w:rPr>
        <w:t xml:space="preserve">of Olympia </w:t>
      </w:r>
      <w:r w:rsidR="00163D9B">
        <w:rPr>
          <w:color w:val="C00000"/>
        </w:rPr>
        <w:t>president</w:t>
      </w:r>
    </w:p>
    <w:p w:rsidR="000D149A" w:rsidRPr="000D149A" w:rsidRDefault="000D149A" w:rsidP="000D149A">
      <w:pPr>
        <w:rPr>
          <w:i/>
        </w:rPr>
      </w:pPr>
      <w:r w:rsidRPr="000D149A">
        <w:rPr>
          <w:i/>
        </w:rPr>
        <w:t xml:space="preserve">By </w:t>
      </w:r>
      <w:r w:rsidR="00161CE4">
        <w:rPr>
          <w:i/>
        </w:rPr>
        <w:t>Ma</w:t>
      </w:r>
      <w:r w:rsidR="00163D9B">
        <w:rPr>
          <w:i/>
        </w:rPr>
        <w:t>rianne McIntosh</w:t>
      </w:r>
      <w:r w:rsidR="00161CE4">
        <w:rPr>
          <w:i/>
        </w:rPr>
        <w:t xml:space="preserve">, </w:t>
      </w:r>
      <w:r w:rsidR="00163D9B">
        <w:rPr>
          <w:i/>
        </w:rPr>
        <w:t>President-Elect</w:t>
      </w:r>
    </w:p>
    <w:p w:rsidR="00107689" w:rsidRDefault="00107689" w:rsidP="00107689">
      <w:r>
        <w:t xml:space="preserve">The gavel has been passed. My presidential year has arrived. Wow! I’m stunned and amazed how quickly time flies by. </w:t>
      </w:r>
    </w:p>
    <w:p w:rsidR="00107689" w:rsidRDefault="00107689" w:rsidP="00107689">
      <w:r>
        <w:rPr>
          <w:noProof/>
          <w:lang w:eastAsia="en-US"/>
        </w:rPr>
        <w:drawing>
          <wp:anchor distT="0" distB="0" distL="114300" distR="114300" simplePos="0" relativeHeight="251753472" behindDoc="1" locked="0" layoutInCell="1" allowOverlap="1">
            <wp:simplePos x="0" y="0"/>
            <wp:positionH relativeFrom="column">
              <wp:posOffset>33020</wp:posOffset>
            </wp:positionH>
            <wp:positionV relativeFrom="page">
              <wp:posOffset>1814830</wp:posOffset>
            </wp:positionV>
            <wp:extent cx="4109085" cy="3084195"/>
            <wp:effectExtent l="0" t="0" r="5715" b="1905"/>
            <wp:wrapSquare wrapText="bothSides"/>
            <wp:docPr id="3" name="Picture 3" descr="C:\Users\Henze\AppData\Local\Microsoft\Windows\INetCache\Content.Word\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nze\AppData\Local\Microsoft\Windows\INetCache\Content.Word\IMG_108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flipV="1">
                      <a:off x="0" y="0"/>
                      <a:ext cx="4109085" cy="308419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More than 12 years ago, I discovered the Junior League of Olympia through a brochure tucked into a Deck the Halls basket.  </w:t>
      </w:r>
    </w:p>
    <w:p w:rsidR="00107689" w:rsidRDefault="00107689" w:rsidP="00107689">
      <w:r>
        <w:t xml:space="preserve">I read through the brochure and was immediately intrigued. I reviewed the league’s website, which detailed the its community impact as well as the bonds formed between the members. </w:t>
      </w:r>
    </w:p>
    <w:p w:rsidR="00107689" w:rsidRDefault="00107689" w:rsidP="00107689">
      <w:r>
        <w:t xml:space="preserve">I wanted to give back to my community and meet new friends. </w:t>
      </w:r>
    </w:p>
    <w:p w:rsidR="00107689" w:rsidRDefault="00107689" w:rsidP="00107689">
      <w:r>
        <w:t>Once I contacted the league, I was invited to attend a general membership meeting at the Olympia Yacht Club. Michelle Green, membership chair, welcomed me at the meeting and I eagerly joined that night.</w:t>
      </w:r>
    </w:p>
    <w:p w:rsidR="00107689" w:rsidRDefault="00107689" w:rsidP="00107689">
      <w:r>
        <w:rPr>
          <w:noProof/>
          <w:lang w:eastAsia="en-US"/>
        </w:rPr>
        <w:drawing>
          <wp:anchor distT="0" distB="0" distL="114300" distR="114300" simplePos="0" relativeHeight="251754496" behindDoc="1" locked="0" layoutInCell="1" allowOverlap="1">
            <wp:simplePos x="0" y="0"/>
            <wp:positionH relativeFrom="column">
              <wp:posOffset>38735</wp:posOffset>
            </wp:positionH>
            <wp:positionV relativeFrom="paragraph">
              <wp:posOffset>328295</wp:posOffset>
            </wp:positionV>
            <wp:extent cx="4104005" cy="3077210"/>
            <wp:effectExtent l="0" t="0" r="0" b="8890"/>
            <wp:wrapTight wrapText="bothSides">
              <wp:wrapPolygon edited="0">
                <wp:start x="0" y="0"/>
                <wp:lineTo x="0" y="21529"/>
                <wp:lineTo x="21456" y="21529"/>
                <wp:lineTo x="21456" y="0"/>
                <wp:lineTo x="0" y="0"/>
              </wp:wrapPolygon>
            </wp:wrapTight>
            <wp:docPr id="8" name="Picture 8" descr="C:\Users\Henze\AppData\Local\Microsoft\Windows\INetCache\Content.Word\IMG_3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nze\AppData\Local\Microsoft\Windows\INetCache\Content.Word\IMG_306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04005" cy="307721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I’ve been a committee member, chair and board member at various points throughout the past 12 years.  I went from active to sustainer back to active. </w:t>
      </w:r>
    </w:p>
    <w:p w:rsidR="00107689" w:rsidRDefault="00107689" w:rsidP="00107689">
      <w:r>
        <w:t xml:space="preserve">Most of my placements have been in the Funding and Operations councils. Throughout my placements, I learned many skills that benefited my league experiences and life outside of league. I also connected with many women who were there for me through pregnancies, job promotions, raising two little girls and many other life events. </w:t>
      </w:r>
    </w:p>
    <w:p w:rsidR="00107689" w:rsidRDefault="00107689" w:rsidP="00107689">
      <w:r>
        <w:t>Next year will be jam-packed with new experiences from celebrating our 25</w:t>
      </w:r>
      <w:r w:rsidRPr="00E54090">
        <w:rPr>
          <w:vertAlign w:val="superscript"/>
        </w:rPr>
        <w:t>th</w:t>
      </w:r>
      <w:r>
        <w:t xml:space="preserve"> anniversary to hosting the regional Northwest Exchange Conference.  I’m excited to witness the energy and be part of it! </w:t>
      </w:r>
    </w:p>
    <w:p w:rsidR="00163D9B" w:rsidRDefault="00107689" w:rsidP="00107689">
      <w:r w:rsidRPr="00784CAA">
        <w:rPr>
          <w:noProof/>
          <w:lang w:eastAsia="en-US"/>
        </w:rPr>
        <mc:AlternateContent>
          <mc:Choice Requires="wps">
            <w:drawing>
              <wp:anchor distT="45720" distB="45720" distL="114300" distR="114300" simplePos="0" relativeHeight="251752448" behindDoc="0" locked="0" layoutInCell="1" allowOverlap="1" wp14:anchorId="3523D42F" wp14:editId="3A8FD3C9">
                <wp:simplePos x="0" y="0"/>
                <wp:positionH relativeFrom="column">
                  <wp:posOffset>-26035</wp:posOffset>
                </wp:positionH>
                <wp:positionV relativeFrom="paragraph">
                  <wp:posOffset>47625</wp:posOffset>
                </wp:positionV>
                <wp:extent cx="4168140" cy="777240"/>
                <wp:effectExtent l="0" t="0" r="3810" b="381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8140" cy="777240"/>
                        </a:xfrm>
                        <a:prstGeom prst="rect">
                          <a:avLst/>
                        </a:prstGeom>
                        <a:solidFill>
                          <a:srgbClr val="FFFFFF"/>
                        </a:solidFill>
                        <a:ln w="9525">
                          <a:noFill/>
                          <a:miter lim="800000"/>
                          <a:headEnd/>
                          <a:tailEnd/>
                        </a:ln>
                      </wps:spPr>
                      <wps:txbx>
                        <w:txbxContent>
                          <w:p w:rsidR="00416A9E" w:rsidRDefault="00416A9E" w:rsidP="00784CAA">
                            <w:pPr>
                              <w:pStyle w:val="Caption"/>
                            </w:pPr>
                            <w:r>
                              <w:t>(Top) Marianne McIntosh and Amy Jackson lead the league this year. (Bottom) McIntosh and her two girls regularly enjoy the Junior League of Olympia park in Olympia.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3D42F" id="_x0000_s1035" type="#_x0000_t202" style="position:absolute;margin-left:-2.05pt;margin-top:3.75pt;width:328.2pt;height:61.2pt;z-index:251752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" stroked="f">
                <v:textbox>
                  <w:txbxContent>
                    <w:p w:rsidR="00416A9E" w:rsidRDefault="00416A9E" w:rsidP="00784CAA">
                      <w:pPr>
                        <w:pStyle w:val="Caption"/>
                      </w:pPr>
                      <w:r>
                        <w:t>(Top) Marianne McIntosh and Amy Jackson lead the league this year. (Bottom) McIntosh and her two girls regularly enjoy the Junior League of Olympia park in Olympia.</w:t>
                      </w:r>
                    </w:p>
                  </w:txbxContent>
                </v:textbox>
                <w10:wrap type="square"/>
              </v:shape>
            </w:pict>
          </mc:Fallback>
        </mc:AlternateContent>
      </w:r>
      <w:r>
        <w:t>I hope to see many of you at the Genera</w:t>
      </w:r>
      <w:bookmarkStart w:id="1" w:name="_GoBack"/>
      <w:bookmarkEnd w:id="1"/>
      <w:r>
        <w:t>l Membership Meetings and various events throughout next year. Until then, have a great summer and don’t forget the sunscreen!</w:t>
      </w:r>
    </w:p>
    <w:p w:rsidR="00A82319" w:rsidRPr="006F1615" w:rsidRDefault="008956E6" w:rsidP="006F1615">
      <w:pPr>
        <w:pStyle w:val="Heading1"/>
        <w:rPr>
          <w:color w:val="C00000"/>
        </w:rPr>
      </w:pPr>
      <w:r w:rsidRPr="006F1615">
        <w:rPr>
          <w:noProof/>
          <w:color w:val="C00000"/>
          <w:lang w:eastAsia="en-US"/>
        </w:rPr>
        <w:lastRenderedPageBreak/>
        <mc:AlternateContent>
          <mc:Choice Requires="wps">
            <w:drawing>
              <wp:anchor distT="182880" distB="182880" distL="274320" distR="274320" simplePos="0" relativeHeight="251663360" behindDoc="0" locked="1" layoutInCell="1" allowOverlap="0" wp14:anchorId="06E422E2" wp14:editId="791AEBB9">
                <wp:simplePos x="0" y="0"/>
                <wp:positionH relativeFrom="margin">
                  <wp:align>left</wp:align>
                </wp:positionH>
                <wp:positionV relativeFrom="margin">
                  <wp:align>top</wp:align>
                </wp:positionV>
                <wp:extent cx="2237740" cy="1760220"/>
                <wp:effectExtent l="0" t="0" r="11430" b="11430"/>
                <wp:wrapSquare wrapText="bothSides"/>
                <wp:docPr id="6" name="Text Box 6" descr="Text box sidebar"/>
                <wp:cNvGraphicFramePr/>
                <a:graphic xmlns:a="http://schemas.openxmlformats.org/drawingml/2006/main">
                  <a:graphicData uri="http://schemas.microsoft.com/office/word/2010/wordprocessingShape">
                    <wps:wsp>
                      <wps:cNvSpPr txBox="1"/>
                      <wps:spPr>
                        <a:xfrm>
                          <a:off x="0" y="0"/>
                          <a:ext cx="2237740" cy="1760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Photo layout table"/>
                            </w:tblPr>
                            <w:tblGrid>
                              <w:gridCol w:w="3518"/>
                            </w:tblGrid>
                            <w:tr w:rsidR="00416A9E" w:rsidTr="00416A9E">
                              <w:trPr>
                                <w:trHeight w:hRule="exact" w:val="3312"/>
                              </w:trPr>
                              <w:tc>
                                <w:tcPr>
                                  <w:tcW w:w="3518" w:type="dxa"/>
                                </w:tcPr>
                                <w:p w:rsidR="00416A9E" w:rsidRDefault="00416A9E" w:rsidP="00D458DD">
                                  <w:r>
                                    <w:rPr>
                                      <w:noProof/>
                                      <w:lang w:eastAsia="en-US"/>
                                    </w:rPr>
                                    <w:drawing>
                                      <wp:inline distT="0" distB="0" distL="0" distR="0" wp14:anchorId="7000B966" wp14:editId="66D56887">
                                        <wp:extent cx="2404872" cy="1801368"/>
                                        <wp:effectExtent l="0" t="0" r="0" b="889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eph\Dropbox\7-27 specs\newsletter\front.png"/>
                                                <pic:cNvPicPr preferRelativeResize="0">
                                                  <a:picLocks noChangeAspect="1" noChangeArrowheads="1"/>
                                                </pic:cNvPicPr>
                                              </pic:nvPicPr>
                                              <pic:blipFill>
                                                <a:blip r:embed="rId23"/>
                                                <a:stretch>
                                                  <a:fillRect/>
                                                </a:stretch>
                                              </pic:blipFill>
                                              <pic:spPr bwMode="auto">
                                                <a:xfrm>
                                                  <a:off x="0" y="0"/>
                                                  <a:ext cx="2404872" cy="1801368"/>
                                                </a:xfrm>
                                                <a:prstGeom prst="rect">
                                                  <a:avLst/>
                                                </a:prstGeom>
                                                <a:noFill/>
                                                <a:ln>
                                                  <a:noFill/>
                                                </a:ln>
                                              </pic:spPr>
                                            </pic:pic>
                                          </a:graphicData>
                                        </a:graphic>
                                      </wp:inline>
                                    </w:drawing>
                                  </w:r>
                                </w:p>
                              </w:tc>
                            </w:tr>
                          </w:tbl>
                          <w:p w:rsidR="00416A9E" w:rsidRDefault="00416A9E">
                            <w:pPr>
                              <w:pStyle w:val="Caption"/>
                            </w:pPr>
                            <w:r>
                              <w:t xml:space="preserve">The Training Council met in July to work on amazing programming for the league year. </w:t>
                            </w:r>
                          </w:p>
                          <w:p w:rsidR="00416A9E" w:rsidRDefault="00416A9E">
                            <w:pPr>
                              <w:pStyle w:val="ContactHeading"/>
                            </w:pPr>
                            <w:r>
                              <w:t>Contact Us</w:t>
                            </w:r>
                          </w:p>
                          <w:p w:rsidR="00416A9E" w:rsidRDefault="00E10049" w:rsidP="000511E6">
                            <w:pPr>
                              <w:pStyle w:val="ContactInfoBold"/>
                            </w:pPr>
                            <w:sdt>
                              <w:sdtPr>
                                <w:rPr>
                                  <w:bCs/>
                                </w:rPr>
                                <w:alias w:val="Company"/>
                                <w:tag w:val=""/>
                                <w:id w:val="-241871770"/>
                                <w:dataBinding w:prefixMappings="xmlns:ns0='http://schemas.openxmlformats.org/officeDocument/2006/extended-properties' " w:xpath="/ns0:Properties[1]/ns0:Company[1]" w:storeItemID="{6668398D-A668-4E3E-A5EB-62B293D839F1}"/>
                                <w15:appearance w15:val="hidden"/>
                                <w:text/>
                              </w:sdtPr>
                              <w:sdtEndPr>
                                <w:rPr>
                                  <w:bCs w:val="0"/>
                                </w:rPr>
                              </w:sdtEndPr>
                              <w:sdtContent>
                                <w:r w:rsidR="00416A9E">
                                  <w:rPr>
                                    <w:bCs/>
                                  </w:rPr>
                                  <w:t>Junior league of olympia</w:t>
                                </w:r>
                              </w:sdtContent>
                            </w:sdt>
                          </w:p>
                          <w:sdt>
                            <w:sdtPr>
                              <w:alias w:val="Company Address"/>
                              <w:tag w:val=""/>
                              <w:id w:val="-893959507"/>
                              <w:dataBinding w:prefixMappings="xmlns:ns0='http://schemas.microsoft.com/office/2006/coverPageProps' " w:xpath="/ns0:CoverPageProperties[1]/ns0:CompanyAddress[1]" w:storeItemID="{55AF091B-3C7A-41E3-B477-F2FDAA23CFDA}"/>
                              <w15:appearance w15:val="hidden"/>
                              <w:text w:multiLine="1"/>
                            </w:sdtPr>
                            <w:sdtEndPr/>
                            <w:sdtContent>
                              <w:p w:rsidR="00416A9E" w:rsidRDefault="00416A9E">
                                <w:pPr>
                                  <w:pStyle w:val="ContactInfo"/>
                                </w:pPr>
                                <w:r>
                                  <w:t>108 State Ave. NW</w:t>
                                </w:r>
                                <w:r>
                                  <w:br/>
                                  <w:t>Olympia, WA 98501</w:t>
                                </w:r>
                              </w:p>
                            </w:sdtContent>
                          </w:sdt>
                          <w:sdt>
                            <w:sdtPr>
                              <w:id w:val="702684799"/>
                              <w:temporary/>
                              <w:showingPlcHdr/>
                              <w15:appearance w15:val="hidden"/>
                              <w:text/>
                            </w:sdtPr>
                            <w:sdtEndPr/>
                            <w:sdtContent>
                              <w:p w:rsidR="00416A9E" w:rsidRDefault="00416A9E">
                                <w:pPr>
                                  <w:pStyle w:val="ContactInfo"/>
                                </w:pPr>
                                <w:r>
                                  <w:t>Telephone</w:t>
                                </w:r>
                              </w:p>
                            </w:sdtContent>
                          </w:sdt>
                          <w:sdt>
                            <w:sdtPr>
                              <w:id w:val="1108242874"/>
                              <w:temporary/>
                              <w:showingPlcHdr/>
                              <w15:appearance w15:val="hidden"/>
                              <w:text/>
                            </w:sdtPr>
                            <w:sdtEndPr/>
                            <w:sdtContent>
                              <w:p w:rsidR="00416A9E" w:rsidRDefault="00416A9E">
                                <w:pPr>
                                  <w:pStyle w:val="ContactInfo"/>
                                </w:pPr>
                                <w:r>
                                  <w:t>Email</w:t>
                                </w:r>
                              </w:p>
                            </w:sdtContent>
                          </w:sdt>
                          <w:sdt>
                            <w:sdtPr>
                              <w:id w:val="1469479481"/>
                              <w:temporary/>
                              <w:showingPlcHdr/>
                              <w15:appearance w15:val="hidden"/>
                              <w:text/>
                            </w:sdtPr>
                            <w:sdtEndPr/>
                            <w:sdtContent>
                              <w:p w:rsidR="00416A9E" w:rsidRDefault="00416A9E">
                                <w:pPr>
                                  <w:pStyle w:val="ContactInfo"/>
                                </w:pPr>
                                <w:r>
                                  <w:t>Website</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422E2" id="Text Box 6" o:spid="_x0000_s1036" type="#_x0000_t202" alt="Text box sidebar" style="position:absolute;margin-left:0;margin-top:0;width:176.2pt;height:138.6pt;z-index:251663360;visibility:visible;mso-wrap-style:square;mso-width-percent:0;mso-height-percent:0;mso-wrap-distance-left:21.6pt;mso-wrap-distance-top:14.4pt;mso-wrap-distance-right:21.6pt;mso-wrap-distance-bottom:14.4pt;mso-position-horizontal:left;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Photo layout table"/>
                      </w:tblPr>
                      <w:tblGrid>
                        <w:gridCol w:w="3518"/>
                      </w:tblGrid>
                      <w:tr w:rsidR="00416A9E" w:rsidTr="00416A9E">
                        <w:trPr>
                          <w:trHeight w:hRule="exact" w:val="3312"/>
                        </w:trPr>
                        <w:tc>
                          <w:tcPr>
                            <w:tcW w:w="3518" w:type="dxa"/>
                          </w:tcPr>
                          <w:p w:rsidR="00416A9E" w:rsidRDefault="00416A9E" w:rsidP="00D458DD">
                            <w:r>
                              <w:rPr>
                                <w:noProof/>
                                <w:lang w:eastAsia="en-US"/>
                              </w:rPr>
                              <w:drawing>
                                <wp:inline distT="0" distB="0" distL="0" distR="0" wp14:anchorId="7000B966" wp14:editId="66D56887">
                                  <wp:extent cx="2404872" cy="1801368"/>
                                  <wp:effectExtent l="0" t="0" r="0" b="8890"/>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Steph\Dropbox\7-27 specs\newsletter\front.png"/>
                                          <pic:cNvPicPr preferRelativeResize="0">
                                            <a:picLocks noChangeAspect="1" noChangeArrowheads="1"/>
                                          </pic:cNvPicPr>
                                        </pic:nvPicPr>
                                        <pic:blipFill>
                                          <a:blip r:embed="rId23"/>
                                          <a:stretch>
                                            <a:fillRect/>
                                          </a:stretch>
                                        </pic:blipFill>
                                        <pic:spPr bwMode="auto">
                                          <a:xfrm>
                                            <a:off x="0" y="0"/>
                                            <a:ext cx="2404872" cy="1801368"/>
                                          </a:xfrm>
                                          <a:prstGeom prst="rect">
                                            <a:avLst/>
                                          </a:prstGeom>
                                          <a:noFill/>
                                          <a:ln>
                                            <a:noFill/>
                                          </a:ln>
                                        </pic:spPr>
                                      </pic:pic>
                                    </a:graphicData>
                                  </a:graphic>
                                </wp:inline>
                              </w:drawing>
                            </w:r>
                          </w:p>
                        </w:tc>
                      </w:tr>
                    </w:tbl>
                    <w:p w:rsidR="00416A9E" w:rsidRDefault="00416A9E">
                      <w:pPr>
                        <w:pStyle w:val="Caption"/>
                      </w:pPr>
                      <w:r>
                        <w:t xml:space="preserve">The Training Council met in July to work on amazing programming for the league year. </w:t>
                      </w:r>
                    </w:p>
                    <w:p w:rsidR="00416A9E" w:rsidRDefault="00416A9E">
                      <w:pPr>
                        <w:pStyle w:val="ContactHeading"/>
                      </w:pPr>
                      <w:r>
                        <w:t>Contact Us</w:t>
                      </w:r>
                    </w:p>
                    <w:p w:rsidR="00416A9E" w:rsidRDefault="00E10049" w:rsidP="000511E6">
                      <w:pPr>
                        <w:pStyle w:val="ContactInfoBold"/>
                      </w:pPr>
                      <w:sdt>
                        <w:sdtPr>
                          <w:rPr>
                            <w:bCs/>
                          </w:rPr>
                          <w:alias w:val="Company"/>
                          <w:tag w:val=""/>
                          <w:id w:val="-241871770"/>
                          <w:dataBinding w:prefixMappings="xmlns:ns0='http://schemas.openxmlformats.org/officeDocument/2006/extended-properties' " w:xpath="/ns0:Properties[1]/ns0:Company[1]" w:storeItemID="{6668398D-A668-4E3E-A5EB-62B293D839F1}"/>
                          <w15:appearance w15:val="hidden"/>
                          <w:text/>
                        </w:sdtPr>
                        <w:sdtEndPr>
                          <w:rPr>
                            <w:bCs w:val="0"/>
                          </w:rPr>
                        </w:sdtEndPr>
                        <w:sdtContent>
                          <w:r w:rsidR="00416A9E">
                            <w:rPr>
                              <w:bCs/>
                            </w:rPr>
                            <w:t>Junior league of olympia</w:t>
                          </w:r>
                        </w:sdtContent>
                      </w:sdt>
                    </w:p>
                    <w:sdt>
                      <w:sdtPr>
                        <w:alias w:val="Company Address"/>
                        <w:tag w:val=""/>
                        <w:id w:val="-893959507"/>
                        <w:dataBinding w:prefixMappings="xmlns:ns0='http://schemas.microsoft.com/office/2006/coverPageProps' " w:xpath="/ns0:CoverPageProperties[1]/ns0:CompanyAddress[1]" w:storeItemID="{55AF091B-3C7A-41E3-B477-F2FDAA23CFDA}"/>
                        <w15:appearance w15:val="hidden"/>
                        <w:text w:multiLine="1"/>
                      </w:sdtPr>
                      <w:sdtEndPr/>
                      <w:sdtContent>
                        <w:p w:rsidR="00416A9E" w:rsidRDefault="00416A9E">
                          <w:pPr>
                            <w:pStyle w:val="ContactInfo"/>
                          </w:pPr>
                          <w:r>
                            <w:t>108 State Ave. NW</w:t>
                          </w:r>
                          <w:r>
                            <w:br/>
                            <w:t>Olympia, WA 98501</w:t>
                          </w:r>
                        </w:p>
                      </w:sdtContent>
                    </w:sdt>
                    <w:sdt>
                      <w:sdtPr>
                        <w:id w:val="702684799"/>
                        <w:temporary/>
                        <w:showingPlcHdr/>
                        <w15:appearance w15:val="hidden"/>
                        <w:text/>
                      </w:sdtPr>
                      <w:sdtEndPr/>
                      <w:sdtContent>
                        <w:p w:rsidR="00416A9E" w:rsidRDefault="00416A9E">
                          <w:pPr>
                            <w:pStyle w:val="ContactInfo"/>
                          </w:pPr>
                          <w:r>
                            <w:t>Telephone</w:t>
                          </w:r>
                        </w:p>
                      </w:sdtContent>
                    </w:sdt>
                    <w:sdt>
                      <w:sdtPr>
                        <w:id w:val="1108242874"/>
                        <w:temporary/>
                        <w:showingPlcHdr/>
                        <w15:appearance w15:val="hidden"/>
                        <w:text/>
                      </w:sdtPr>
                      <w:sdtEndPr/>
                      <w:sdtContent>
                        <w:p w:rsidR="00416A9E" w:rsidRDefault="00416A9E">
                          <w:pPr>
                            <w:pStyle w:val="ContactInfo"/>
                          </w:pPr>
                          <w:r>
                            <w:t>Email</w:t>
                          </w:r>
                        </w:p>
                      </w:sdtContent>
                    </w:sdt>
                    <w:sdt>
                      <w:sdtPr>
                        <w:id w:val="1469479481"/>
                        <w:temporary/>
                        <w:showingPlcHdr/>
                        <w15:appearance w15:val="hidden"/>
                        <w:text/>
                      </w:sdtPr>
                      <w:sdtEndPr/>
                      <w:sdtContent>
                        <w:p w:rsidR="00416A9E" w:rsidRDefault="00416A9E">
                          <w:pPr>
                            <w:pStyle w:val="ContactInfo"/>
                          </w:pPr>
                          <w:r>
                            <w:t>Website</w:t>
                          </w:r>
                        </w:p>
                      </w:sdtContent>
                    </w:sdt>
                  </w:txbxContent>
                </v:textbox>
                <w10:wrap type="square" anchorx="margin" anchory="margin"/>
                <w10:anchorlock/>
              </v:shape>
            </w:pict>
          </mc:Fallback>
        </mc:AlternateContent>
      </w:r>
      <w:r w:rsidRPr="006F1615">
        <w:rPr>
          <w:noProof/>
          <w:color w:val="C00000"/>
          <w:lang w:eastAsia="en-US"/>
        </w:rPr>
        <mc:AlternateContent>
          <mc:Choice Requires="wps">
            <w:drawing>
              <wp:anchor distT="182880" distB="182880" distL="274320" distR="274320" simplePos="0" relativeHeight="251665408" behindDoc="0" locked="0" layoutInCell="1" allowOverlap="0">
                <wp:simplePos x="0" y="0"/>
                <wp:positionH relativeFrom="margin">
                  <wp:align>left</wp:align>
                </wp:positionH>
                <wp:positionV relativeFrom="margin">
                  <wp:align>bottom</wp:align>
                </wp:positionV>
                <wp:extent cx="6858000" cy="4572000"/>
                <wp:effectExtent l="0" t="0" r="0" b="0"/>
                <wp:wrapTopAndBottom/>
                <wp:docPr id="2" name="Text Box 2" descr="Mailer layout text box"/>
                <wp:cNvGraphicFramePr/>
                <a:graphic xmlns:a="http://schemas.openxmlformats.org/drawingml/2006/main">
                  <a:graphicData uri="http://schemas.microsoft.com/office/word/2010/wordprocessingShape">
                    <wps:wsp>
                      <wps:cNvSpPr txBox="1"/>
                      <wps:spPr>
                        <a:xfrm>
                          <a:off x="0" y="0"/>
                          <a:ext cx="6858000" cy="4572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tblBorders>
                                <w:top w:val="single" w:sz="8" w:space="0" w:color="DDDDDD" w:themeColor="accent1"/>
                              </w:tblBorders>
                              <w:tblCellMar>
                                <w:top w:w="576" w:type="dxa"/>
                                <w:left w:w="0" w:type="dxa"/>
                                <w:right w:w="0" w:type="dxa"/>
                              </w:tblCellMar>
                              <w:tblLook w:val="04A0" w:firstRow="1" w:lastRow="0" w:firstColumn="1" w:lastColumn="0" w:noHBand="0" w:noVBand="1"/>
                              <w:tblDescription w:val="Newsletter mailer for recipient and return address"/>
                            </w:tblPr>
                            <w:tblGrid>
                              <w:gridCol w:w="4316"/>
                              <w:gridCol w:w="6474"/>
                            </w:tblGrid>
                            <w:tr w:rsidR="00416A9E">
                              <w:trPr>
                                <w:trHeight w:val="2736"/>
                              </w:trPr>
                              <w:tc>
                                <w:tcPr>
                                  <w:tcW w:w="2000" w:type="pct"/>
                                </w:tcPr>
                                <w:sdt>
                                  <w:sdtPr>
                                    <w:alias w:val="Company"/>
                                    <w:tag w:val=""/>
                                    <w:id w:val="316155353"/>
                                    <w:dataBinding w:prefixMappings="xmlns:ns0='http://schemas.openxmlformats.org/officeDocument/2006/extended-properties' " w:xpath="/ns0:Properties[1]/ns0:Company[1]" w:storeItemID="{6668398D-A668-4E3E-A5EB-62B293D839F1}"/>
                                    <w15:appearance w15:val="hidden"/>
                                    <w:text/>
                                  </w:sdtPr>
                                  <w:sdtEndPr/>
                                  <w:sdtContent>
                                    <w:p w:rsidR="00416A9E" w:rsidRDefault="00416A9E">
                                      <w:pPr>
                                        <w:pStyle w:val="Organization"/>
                                      </w:pPr>
                                      <w:r>
                                        <w:t>Junior league of olympia</w:t>
                                      </w:r>
                                    </w:p>
                                  </w:sdtContent>
                                </w:sdt>
                                <w:sdt>
                                  <w:sdtPr>
                                    <w:alias w:val="Company Address"/>
                                    <w:tag w:val=""/>
                                    <w:id w:val="1307663520"/>
                                    <w:dataBinding w:prefixMappings="xmlns:ns0='http://schemas.microsoft.com/office/2006/coverPageProps' " w:xpath="/ns0:CoverPageProperties[1]/ns0:CompanyAddress[1]" w:storeItemID="{55AF091B-3C7A-41E3-B477-F2FDAA23CFDA}"/>
                                    <w15:appearance w15:val="hidden"/>
                                    <w:text w:multiLine="1"/>
                                  </w:sdtPr>
                                  <w:sdtEndPr/>
                                  <w:sdtContent>
                                    <w:p w:rsidR="00416A9E" w:rsidRDefault="00416A9E" w:rsidP="00D458DD">
                                      <w:pPr>
                                        <w:pStyle w:val="ContactInfo"/>
                                      </w:pPr>
                                      <w:r>
                                        <w:t>108 State Ave. NW</w:t>
                                      </w:r>
                                      <w:r>
                                        <w:br/>
                                        <w:t>Olympia, WA 98501</w:t>
                                      </w:r>
                                    </w:p>
                                  </w:sdtContent>
                                </w:sdt>
                              </w:tc>
                              <w:tc>
                                <w:tcPr>
                                  <w:tcW w:w="3000" w:type="pct"/>
                                </w:tcPr>
                                <w:p w:rsidR="00416A9E" w:rsidRDefault="00416A9E"/>
                              </w:tc>
                            </w:tr>
                            <w:tr w:rsidR="00416A9E">
                              <w:trPr>
                                <w:trHeight w:val="3600"/>
                              </w:trPr>
                              <w:tc>
                                <w:tcPr>
                                  <w:tcW w:w="2000" w:type="pct"/>
                                </w:tcPr>
                                <w:p w:rsidR="00416A9E" w:rsidRDefault="00416A9E">
                                  <w:pPr>
                                    <w:pStyle w:val="ContactInfo"/>
                                  </w:pPr>
                                </w:p>
                              </w:tc>
                              <w:tc>
                                <w:tcPr>
                                  <w:tcW w:w="3000" w:type="pct"/>
                                </w:tcPr>
                                <w:p w:rsidR="00416A9E" w:rsidRDefault="00416A9E">
                                  <w:pPr>
                                    <w:pStyle w:val="ContactInfo"/>
                                  </w:pPr>
                                </w:p>
                              </w:tc>
                            </w:tr>
                          </w:tbl>
                          <w:p w:rsidR="00416A9E" w:rsidRDefault="00416A9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 id="_x0000_s1037" type="#_x0000_t202" alt="Mailer layout text box" style="position:absolute;margin-left:0;margin-top:0;width:540pt;height:5in;z-index:251665408;visibility:visible;mso-wrap-style:square;mso-width-percent:1000;mso-height-percent:0;mso-wrap-distance-left:21.6pt;mso-wrap-distance-top:14.4pt;mso-wrap-distance-right:21.6pt;mso-wrap-distance-bottom:14.4pt;mso-position-horizontal:left;mso-position-horizontal-relative:margin;mso-position-vertical:bottom;mso-position-vertical-relative:margin;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" o:allowoverlap="f" filled="f" stroked="f" strokeweight=".5pt">
                <v:textbox inset="0,0,0,0">
                  <w:txbxContent>
                    <w:tbl>
                      <w:tblPr>
                        <w:tblW w:w="5000" w:type="pct"/>
                        <w:tblBorders>
                          <w:top w:val="single" w:sz="8" w:space="0" w:color="DDDDDD" w:themeColor="accent1"/>
                        </w:tblBorders>
                        <w:tblCellMar>
                          <w:top w:w="576" w:type="dxa"/>
                          <w:left w:w="0" w:type="dxa"/>
                          <w:right w:w="0" w:type="dxa"/>
                        </w:tblCellMar>
                        <w:tblLook w:val="04A0" w:firstRow="1" w:lastRow="0" w:firstColumn="1" w:lastColumn="0" w:noHBand="0" w:noVBand="1"/>
                        <w:tblDescription w:val="Newsletter mailer for recipient and return address"/>
                      </w:tblPr>
                      <w:tblGrid>
                        <w:gridCol w:w="4316"/>
                        <w:gridCol w:w="6474"/>
                      </w:tblGrid>
                      <w:tr w:rsidR="00416A9E">
                        <w:trPr>
                          <w:trHeight w:val="2736"/>
                        </w:trPr>
                        <w:tc>
                          <w:tcPr>
                            <w:tcW w:w="2000" w:type="pct"/>
                          </w:tcPr>
                          <w:sdt>
                            <w:sdtPr>
                              <w:alias w:val="Company"/>
                              <w:tag w:val=""/>
                              <w:id w:val="316155353"/>
                              <w:dataBinding w:prefixMappings="xmlns:ns0='http://schemas.openxmlformats.org/officeDocument/2006/extended-properties' " w:xpath="/ns0:Properties[1]/ns0:Company[1]" w:storeItemID="{6668398D-A668-4E3E-A5EB-62B293D839F1}"/>
                              <w15:appearance w15:val="hidden"/>
                              <w:text/>
                            </w:sdtPr>
                            <w:sdtEndPr/>
                            <w:sdtContent>
                              <w:p w:rsidR="00416A9E" w:rsidRDefault="00416A9E">
                                <w:pPr>
                                  <w:pStyle w:val="Organization"/>
                                </w:pPr>
                                <w:r>
                                  <w:t>Junior league of olympia</w:t>
                                </w:r>
                              </w:p>
                            </w:sdtContent>
                          </w:sdt>
                          <w:sdt>
                            <w:sdtPr>
                              <w:alias w:val="Company Address"/>
                              <w:tag w:val=""/>
                              <w:id w:val="1307663520"/>
                              <w:dataBinding w:prefixMappings="xmlns:ns0='http://schemas.microsoft.com/office/2006/coverPageProps' " w:xpath="/ns0:CoverPageProperties[1]/ns0:CompanyAddress[1]" w:storeItemID="{55AF091B-3C7A-41E3-B477-F2FDAA23CFDA}"/>
                              <w15:appearance w15:val="hidden"/>
                              <w:text w:multiLine="1"/>
                            </w:sdtPr>
                            <w:sdtEndPr/>
                            <w:sdtContent>
                              <w:p w:rsidR="00416A9E" w:rsidRDefault="00416A9E" w:rsidP="00D458DD">
                                <w:pPr>
                                  <w:pStyle w:val="ContactInfo"/>
                                </w:pPr>
                                <w:r>
                                  <w:t>108 State Ave. NW</w:t>
                                </w:r>
                                <w:r>
                                  <w:br/>
                                  <w:t>Olympia, WA 98501</w:t>
                                </w:r>
                              </w:p>
                            </w:sdtContent>
                          </w:sdt>
                        </w:tc>
                        <w:tc>
                          <w:tcPr>
                            <w:tcW w:w="3000" w:type="pct"/>
                          </w:tcPr>
                          <w:p w:rsidR="00416A9E" w:rsidRDefault="00416A9E"/>
                        </w:tc>
                      </w:tr>
                      <w:tr w:rsidR="00416A9E">
                        <w:trPr>
                          <w:trHeight w:val="3600"/>
                        </w:trPr>
                        <w:tc>
                          <w:tcPr>
                            <w:tcW w:w="2000" w:type="pct"/>
                          </w:tcPr>
                          <w:p w:rsidR="00416A9E" w:rsidRDefault="00416A9E">
                            <w:pPr>
                              <w:pStyle w:val="ContactInfo"/>
                            </w:pPr>
                          </w:p>
                        </w:tc>
                        <w:tc>
                          <w:tcPr>
                            <w:tcW w:w="3000" w:type="pct"/>
                          </w:tcPr>
                          <w:p w:rsidR="00416A9E" w:rsidRDefault="00416A9E">
                            <w:pPr>
                              <w:pStyle w:val="ContactInfo"/>
                            </w:pPr>
                          </w:p>
                        </w:tc>
                      </w:tr>
                    </w:tbl>
                    <w:p w:rsidR="00416A9E" w:rsidRDefault="00416A9E"/>
                  </w:txbxContent>
                </v:textbox>
                <w10:wrap type="topAndBottom" anchorx="margin" anchory="margin"/>
              </v:shape>
            </w:pict>
          </mc:Fallback>
        </mc:AlternateContent>
      </w:r>
      <w:r w:rsidR="008B1CE2" w:rsidRPr="006F1615">
        <w:rPr>
          <w:color w:val="C00000"/>
        </w:rPr>
        <w:t>coming events</w:t>
      </w:r>
    </w:p>
    <w:p w:rsidR="008B1CE2" w:rsidRPr="006F1615" w:rsidRDefault="00262EF3" w:rsidP="001607EF">
      <w:pPr>
        <w:pStyle w:val="Heading2"/>
        <w:rPr>
          <w:noProof/>
        </w:rPr>
      </w:pPr>
      <w:r>
        <w:rPr>
          <w:noProof/>
        </w:rPr>
        <w:t>Junior League Value Village Fundraiser, May 27</w:t>
      </w:r>
      <w:r w:rsidR="00627FE4">
        <w:rPr>
          <w:noProof/>
        </w:rPr>
        <w:t>, 2017</w:t>
      </w:r>
    </w:p>
    <w:p w:rsidR="001607EF" w:rsidRPr="006F1615" w:rsidRDefault="004E619E" w:rsidP="001607EF">
      <w:pPr>
        <w:pStyle w:val="Heading2"/>
      </w:pPr>
      <w:r>
        <w:t>Chair and</w:t>
      </w:r>
      <w:r w:rsidR="00262EF3">
        <w:t xml:space="preserve"> Chair-Elect Training</w:t>
      </w:r>
      <w:r w:rsidR="00047EB6">
        <w:t xml:space="preserve">, </w:t>
      </w:r>
      <w:r w:rsidR="00262EF3">
        <w:t>June 10</w:t>
      </w:r>
      <w:r w:rsidR="00047EB6">
        <w:t>, 2017</w:t>
      </w:r>
    </w:p>
    <w:p w:rsidR="008B1CE2" w:rsidRPr="006F1615" w:rsidRDefault="0011675A" w:rsidP="001607EF">
      <w:pPr>
        <w:pStyle w:val="Heading2"/>
      </w:pPr>
      <w:r>
        <w:t>25</w:t>
      </w:r>
      <w:r w:rsidRPr="0011675A">
        <w:rPr>
          <w:vertAlign w:val="superscript"/>
        </w:rPr>
        <w:t>th</w:t>
      </w:r>
      <w:r>
        <w:t xml:space="preserve"> Anniversary Kickoff Event, Aug. 10, 2017</w:t>
      </w:r>
      <w:r w:rsidR="008B1CE2" w:rsidRPr="006F1615">
        <w:br/>
      </w:r>
      <w:r w:rsidR="008B1CE2" w:rsidRPr="006F1615">
        <w:br/>
      </w:r>
      <w:r w:rsidR="00753E24">
        <w:t>Northwest Exchange</w:t>
      </w:r>
      <w:r>
        <w:t xml:space="preserve"> Olympia</w:t>
      </w:r>
      <w:r w:rsidR="00753E24">
        <w:t xml:space="preserve">, March </w:t>
      </w:r>
      <w:r>
        <w:t>9-11, 2018</w:t>
      </w:r>
    </w:p>
    <w:p w:rsidR="001607EF" w:rsidRDefault="001607EF" w:rsidP="001607EF"/>
    <w:p w:rsidR="001607EF" w:rsidRPr="001607EF" w:rsidRDefault="004E619E" w:rsidP="001607EF">
      <w:r w:rsidRPr="004B5207">
        <w:rPr>
          <w:noProof/>
          <w:lang w:eastAsia="en-US"/>
        </w:rPr>
        <mc:AlternateContent>
          <mc:Choice Requires="wps">
            <w:drawing>
              <wp:anchor distT="45720" distB="45720" distL="114300" distR="114300" simplePos="0" relativeHeight="251725824" behindDoc="0" locked="0" layoutInCell="1" allowOverlap="1" wp14:anchorId="0C724B26" wp14:editId="17B9A7F4">
                <wp:simplePos x="0" y="0"/>
                <wp:positionH relativeFrom="column">
                  <wp:posOffset>2839720</wp:posOffset>
                </wp:positionH>
                <wp:positionV relativeFrom="paragraph">
                  <wp:posOffset>2112010</wp:posOffset>
                </wp:positionV>
                <wp:extent cx="3340100" cy="257810"/>
                <wp:effectExtent l="0" t="0" r="0" b="88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257810"/>
                        </a:xfrm>
                        <a:prstGeom prst="rect">
                          <a:avLst/>
                        </a:prstGeom>
                        <a:solidFill>
                          <a:srgbClr val="FFFFFF"/>
                        </a:solidFill>
                        <a:ln w="9525">
                          <a:noFill/>
                          <a:miter lim="800000"/>
                          <a:headEnd/>
                          <a:tailEnd/>
                        </a:ln>
                      </wps:spPr>
                      <wps:txbx>
                        <w:txbxContent>
                          <w:p w:rsidR="00416A9E" w:rsidRPr="004B5207" w:rsidRDefault="00416A9E" w:rsidP="004B5207">
                            <w:pPr>
                              <w:jc w:val="center"/>
                              <w:rPr>
                                <w:i/>
                                <w:sz w:val="18"/>
                              </w:rPr>
                            </w:pPr>
                            <w:r>
                              <w:rPr>
                                <w:i/>
                                <w:sz w:val="18"/>
                              </w:rPr>
                              <w:t>K</w:t>
                            </w:r>
                            <w:r w:rsidRPr="004E619E">
                              <w:rPr>
                                <w:i/>
                                <w:sz w:val="18"/>
                              </w:rPr>
                              <w:t>ayleigh</w:t>
                            </w:r>
                            <w:r>
                              <w:rPr>
                                <w:i/>
                                <w:sz w:val="18"/>
                              </w:rPr>
                              <w:t xml:space="preserve"> S</w:t>
                            </w:r>
                            <w:r w:rsidRPr="004E619E">
                              <w:rPr>
                                <w:i/>
                                <w:sz w:val="18"/>
                              </w:rPr>
                              <w:t>tefanko</w:t>
                            </w:r>
                            <w:r>
                              <w:rPr>
                                <w:i/>
                                <w:sz w:val="18"/>
                              </w:rPr>
                              <w:t xml:space="preserve"> P</w:t>
                            </w:r>
                            <w:r w:rsidRPr="004E619E">
                              <w:rPr>
                                <w:i/>
                                <w:sz w:val="18"/>
                              </w:rPr>
                              <w:t>hotography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724B26" id="_x0000_s1038" type="#_x0000_t202" style="position:absolute;margin-left:223.6pt;margin-top:166.3pt;width:263pt;height:20.3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" stroked="f">
                <v:textbox>
                  <w:txbxContent>
                    <w:p w:rsidR="00416A9E" w:rsidRPr="004B5207" w:rsidRDefault="00416A9E" w:rsidP="004B5207">
                      <w:pPr>
                        <w:jc w:val="center"/>
                        <w:rPr>
                          <w:i/>
                          <w:sz w:val="18"/>
                        </w:rPr>
                      </w:pPr>
                      <w:r>
                        <w:rPr>
                          <w:i/>
                          <w:sz w:val="18"/>
                        </w:rPr>
                        <w:t>K</w:t>
                      </w:r>
                      <w:r w:rsidRPr="004E619E">
                        <w:rPr>
                          <w:i/>
                          <w:sz w:val="18"/>
                        </w:rPr>
                        <w:t>ayleigh</w:t>
                      </w:r>
                      <w:r>
                        <w:rPr>
                          <w:i/>
                          <w:sz w:val="18"/>
                        </w:rPr>
                        <w:t xml:space="preserve"> S</w:t>
                      </w:r>
                      <w:r w:rsidRPr="004E619E">
                        <w:rPr>
                          <w:i/>
                          <w:sz w:val="18"/>
                        </w:rPr>
                        <w:t>tefanko</w:t>
                      </w:r>
                      <w:r>
                        <w:rPr>
                          <w:i/>
                          <w:sz w:val="18"/>
                        </w:rPr>
                        <w:t xml:space="preserve"> P</w:t>
                      </w:r>
                      <w:r w:rsidRPr="004E619E">
                        <w:rPr>
                          <w:i/>
                          <w:sz w:val="18"/>
                        </w:rPr>
                        <w:t>hotography</w:t>
                      </w:r>
                    </w:p>
                  </w:txbxContent>
                </v:textbox>
                <w10:wrap type="square"/>
              </v:shape>
            </w:pict>
          </mc:Fallback>
        </mc:AlternateContent>
      </w:r>
      <w:r w:rsidRPr="006F1615">
        <w:rPr>
          <w:noProof/>
          <w:lang w:eastAsia="en-US"/>
        </w:rPr>
        <w:drawing>
          <wp:anchor distT="0" distB="0" distL="114300" distR="114300" simplePos="0" relativeHeight="251691008" behindDoc="1" locked="0" layoutInCell="1" allowOverlap="1">
            <wp:simplePos x="0" y="0"/>
            <wp:positionH relativeFrom="column">
              <wp:posOffset>2839720</wp:posOffset>
            </wp:positionH>
            <wp:positionV relativeFrom="paragraph">
              <wp:posOffset>109855</wp:posOffset>
            </wp:positionV>
            <wp:extent cx="3337560" cy="2016760"/>
            <wp:effectExtent l="0" t="0" r="0" b="2540"/>
            <wp:wrapTight wrapText="bothSides">
              <wp:wrapPolygon edited="0">
                <wp:start x="0" y="0"/>
                <wp:lineTo x="0" y="21423"/>
                <wp:lineTo x="21452" y="21423"/>
                <wp:lineTo x="2145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DI.jpg"/>
                    <pic:cNvPicPr/>
                  </pic:nvPicPr>
                  <pic:blipFill>
                    <a:blip r:embed="rId24"/>
                    <a:stretch>
                      <a:fillRect/>
                    </a:stretch>
                  </pic:blipFill>
                  <pic:spPr>
                    <a:xfrm>
                      <a:off x="0" y="0"/>
                      <a:ext cx="3337560" cy="2016760"/>
                    </a:xfrm>
                    <a:prstGeom prst="rect">
                      <a:avLst/>
                    </a:prstGeom>
                  </pic:spPr>
                </pic:pic>
              </a:graphicData>
            </a:graphic>
            <wp14:sizeRelH relativeFrom="page">
              <wp14:pctWidth>0</wp14:pctWidth>
            </wp14:sizeRelH>
            <wp14:sizeRelV relativeFrom="page">
              <wp14:pctHeight>0</wp14:pctHeight>
            </wp14:sizeRelV>
          </wp:anchor>
        </w:drawing>
      </w:r>
      <w:r w:rsidRPr="006F1615">
        <w:rPr>
          <w:noProof/>
          <w:lang w:eastAsia="en-US"/>
        </w:rPr>
        <w:drawing>
          <wp:anchor distT="0" distB="0" distL="114300" distR="114300" simplePos="0" relativeHeight="251689984" behindDoc="1" locked="0" layoutInCell="1" allowOverlap="1">
            <wp:simplePos x="0" y="0"/>
            <wp:positionH relativeFrom="column">
              <wp:posOffset>-27132</wp:posOffset>
            </wp:positionH>
            <wp:positionV relativeFrom="paragraph">
              <wp:posOffset>116840</wp:posOffset>
            </wp:positionV>
            <wp:extent cx="2682240" cy="2011680"/>
            <wp:effectExtent l="0" t="0" r="3810" b="7620"/>
            <wp:wrapTight wrapText="bothSides">
              <wp:wrapPolygon edited="0">
                <wp:start x="0" y="0"/>
                <wp:lineTo x="0" y="21477"/>
                <wp:lineTo x="21477" y="21477"/>
                <wp:lineTo x="21477"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oard meeting.png"/>
                    <pic:cNvPicPr/>
                  </pic:nvPicPr>
                  <pic:blipFill>
                    <a:blip r:embed="rId25">
                      <a:extLst>
                        <a:ext uri="{BEBA8EAE-BF5A-486C-A8C5-ECC9F3942E4B}">
                          <a14:imgProps xmlns:a14="http://schemas.microsoft.com/office/drawing/2010/main">
                            <a14:imgLayer r:embed="rId26">
                              <a14:imgEffect>
                                <a14:sharpenSoften amount="2000"/>
                              </a14:imgEffect>
                              <a14:imgEffect>
                                <a14:brightnessContrast bright="28000" contrast="-13000"/>
                              </a14:imgEffect>
                            </a14:imgLayer>
                          </a14:imgProps>
                        </a:ext>
                      </a:extLst>
                    </a:blip>
                    <a:stretch>
                      <a:fillRect/>
                    </a:stretch>
                  </pic:blipFill>
                  <pic:spPr>
                    <a:xfrm>
                      <a:off x="0" y="0"/>
                      <a:ext cx="2682240" cy="2011680"/>
                    </a:xfrm>
                    <a:prstGeom prst="rect">
                      <a:avLst/>
                    </a:prstGeom>
                  </pic:spPr>
                </pic:pic>
              </a:graphicData>
            </a:graphic>
            <wp14:sizeRelH relativeFrom="page">
              <wp14:pctWidth>0</wp14:pctWidth>
            </wp14:sizeRelH>
            <wp14:sizeRelV relativeFrom="page">
              <wp14:pctHeight>0</wp14:pctHeight>
            </wp14:sizeRelV>
          </wp:anchor>
        </w:drawing>
      </w:r>
    </w:p>
    <w:sectPr w:rsidR="001607EF" w:rsidRPr="001607EF">
      <w:footerReference w:type="default" r:id="rId27"/>
      <w:pgSz w:w="12240" w:h="15840"/>
      <w:pgMar w:top="792"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10049" w:rsidRDefault="00E10049">
      <w:pPr>
        <w:spacing w:after="0" w:line="240" w:lineRule="auto"/>
      </w:pPr>
      <w:r>
        <w:separator/>
      </w:r>
    </w:p>
  </w:endnote>
  <w:endnote w:type="continuationSeparator" w:id="0">
    <w:p w:rsidR="00E10049" w:rsidRDefault="00E100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43" w:usb2="00000009" w:usb3="00000000" w:csb0="000001FF" w:csb1="00000000"/>
  </w:font>
  <w:font w:name="Arial Unicode MS">
    <w:altName w:val="Malgun Gothic Semilight"/>
    <w:panose1 w:val="020B0604020202020204"/>
    <w:charset w:val="00"/>
    <w:family w:val="roman"/>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08904597"/>
      <w:docPartObj>
        <w:docPartGallery w:val="Page Numbers (Bottom of Page)"/>
        <w:docPartUnique/>
      </w:docPartObj>
    </w:sdtPr>
    <w:sdtEndPr>
      <w:rPr>
        <w:noProof/>
      </w:rPr>
    </w:sdtEndPr>
    <w:sdtContent>
      <w:p w:rsidR="00416A9E" w:rsidRDefault="00416A9E">
        <w:pPr>
          <w:pStyle w:val="Footer"/>
          <w:jc w:val="center"/>
        </w:pPr>
        <w:r>
          <w:fldChar w:fldCharType="begin"/>
        </w:r>
        <w:r>
          <w:instrText xml:space="preserve"> PAGE   \* MERGEFORMAT </w:instrText>
        </w:r>
        <w:r>
          <w:fldChar w:fldCharType="separate"/>
        </w:r>
        <w:r w:rsidR="00107689">
          <w:rPr>
            <w:noProof/>
          </w:rPr>
          <w:t>7</w:t>
        </w:r>
        <w:r>
          <w:rPr>
            <w:noProof/>
          </w:rPr>
          <w:fldChar w:fldCharType="end"/>
        </w:r>
      </w:p>
    </w:sdtContent>
  </w:sdt>
  <w:p w:rsidR="00416A9E" w:rsidRDefault="00416A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10049" w:rsidRDefault="00E10049">
      <w:pPr>
        <w:spacing w:after="0" w:line="240" w:lineRule="auto"/>
      </w:pPr>
      <w:r>
        <w:separator/>
      </w:r>
    </w:p>
  </w:footnote>
  <w:footnote w:type="continuationSeparator" w:id="0">
    <w:p w:rsidR="00E10049" w:rsidRDefault="00E1004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7A2160"/>
    <w:multiLevelType w:val="hybridMultilevel"/>
    <w:tmpl w:val="50949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6A6A83"/>
    <w:multiLevelType w:val="hybridMultilevel"/>
    <w:tmpl w:val="DB82A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BC206BA"/>
    <w:multiLevelType w:val="multilevel"/>
    <w:tmpl w:val="88AA4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6CE38E8"/>
    <w:multiLevelType w:val="hybridMultilevel"/>
    <w:tmpl w:val="9FECC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5C5243D"/>
    <w:multiLevelType w:val="hybridMultilevel"/>
    <w:tmpl w:val="D7685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4220CB"/>
    <w:multiLevelType w:val="hybridMultilevel"/>
    <w:tmpl w:val="87A44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4"/>
  </w:num>
  <w:num w:numId="4">
    <w:abstractNumId w:val="3"/>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0E2C"/>
    <w:rsid w:val="00035A73"/>
    <w:rsid w:val="00047EB6"/>
    <w:rsid w:val="000511E6"/>
    <w:rsid w:val="00051758"/>
    <w:rsid w:val="00054B79"/>
    <w:rsid w:val="0007414E"/>
    <w:rsid w:val="00087217"/>
    <w:rsid w:val="0008793F"/>
    <w:rsid w:val="000B04F0"/>
    <w:rsid w:val="000B1D22"/>
    <w:rsid w:val="000C7C43"/>
    <w:rsid w:val="000D149A"/>
    <w:rsid w:val="000E6198"/>
    <w:rsid w:val="001009EC"/>
    <w:rsid w:val="00107689"/>
    <w:rsid w:val="00115751"/>
    <w:rsid w:val="0011675A"/>
    <w:rsid w:val="001607EF"/>
    <w:rsid w:val="00161CE4"/>
    <w:rsid w:val="00163D9B"/>
    <w:rsid w:val="00193C69"/>
    <w:rsid w:val="001B5255"/>
    <w:rsid w:val="001D2F7E"/>
    <w:rsid w:val="00236640"/>
    <w:rsid w:val="0023742B"/>
    <w:rsid w:val="00254F82"/>
    <w:rsid w:val="00262EF3"/>
    <w:rsid w:val="002A7BBF"/>
    <w:rsid w:val="002B7BD3"/>
    <w:rsid w:val="002F0476"/>
    <w:rsid w:val="003300E9"/>
    <w:rsid w:val="00331B3D"/>
    <w:rsid w:val="00360E2C"/>
    <w:rsid w:val="003D624B"/>
    <w:rsid w:val="003E7198"/>
    <w:rsid w:val="00416A9E"/>
    <w:rsid w:val="00424DE2"/>
    <w:rsid w:val="004276B9"/>
    <w:rsid w:val="004312A5"/>
    <w:rsid w:val="0043177E"/>
    <w:rsid w:val="00452CED"/>
    <w:rsid w:val="00454BD1"/>
    <w:rsid w:val="004659FD"/>
    <w:rsid w:val="00485833"/>
    <w:rsid w:val="00495D1E"/>
    <w:rsid w:val="004B1245"/>
    <w:rsid w:val="004B5207"/>
    <w:rsid w:val="004C1E60"/>
    <w:rsid w:val="004C37EB"/>
    <w:rsid w:val="004E619E"/>
    <w:rsid w:val="004F4F03"/>
    <w:rsid w:val="00501CED"/>
    <w:rsid w:val="00520924"/>
    <w:rsid w:val="00520AFA"/>
    <w:rsid w:val="00527DBB"/>
    <w:rsid w:val="005426A0"/>
    <w:rsid w:val="005552A9"/>
    <w:rsid w:val="0055681B"/>
    <w:rsid w:val="00556942"/>
    <w:rsid w:val="00573E25"/>
    <w:rsid w:val="0057617E"/>
    <w:rsid w:val="00584465"/>
    <w:rsid w:val="005A465F"/>
    <w:rsid w:val="005B1FE9"/>
    <w:rsid w:val="00600B4F"/>
    <w:rsid w:val="006036FE"/>
    <w:rsid w:val="006106A0"/>
    <w:rsid w:val="00611158"/>
    <w:rsid w:val="00627FE4"/>
    <w:rsid w:val="00692EFC"/>
    <w:rsid w:val="006A6152"/>
    <w:rsid w:val="006B24DE"/>
    <w:rsid w:val="006E08ED"/>
    <w:rsid w:val="006F1615"/>
    <w:rsid w:val="00706717"/>
    <w:rsid w:val="00707C99"/>
    <w:rsid w:val="00715F2B"/>
    <w:rsid w:val="007210D2"/>
    <w:rsid w:val="00740585"/>
    <w:rsid w:val="00753E24"/>
    <w:rsid w:val="007546D0"/>
    <w:rsid w:val="007572A3"/>
    <w:rsid w:val="00780C37"/>
    <w:rsid w:val="007829A5"/>
    <w:rsid w:val="00784CAA"/>
    <w:rsid w:val="007A0693"/>
    <w:rsid w:val="007C3EBF"/>
    <w:rsid w:val="007D4483"/>
    <w:rsid w:val="007D73A7"/>
    <w:rsid w:val="007F685F"/>
    <w:rsid w:val="008370DF"/>
    <w:rsid w:val="0084131A"/>
    <w:rsid w:val="008768A6"/>
    <w:rsid w:val="008956E6"/>
    <w:rsid w:val="008B1CE2"/>
    <w:rsid w:val="008B734E"/>
    <w:rsid w:val="008F1B0F"/>
    <w:rsid w:val="00923AEB"/>
    <w:rsid w:val="00942B4D"/>
    <w:rsid w:val="009539C7"/>
    <w:rsid w:val="009658DE"/>
    <w:rsid w:val="00970CE8"/>
    <w:rsid w:val="0098633D"/>
    <w:rsid w:val="009B1DEC"/>
    <w:rsid w:val="009B69B1"/>
    <w:rsid w:val="009D2E5F"/>
    <w:rsid w:val="009D3F3A"/>
    <w:rsid w:val="009D591A"/>
    <w:rsid w:val="009E1C66"/>
    <w:rsid w:val="009F6155"/>
    <w:rsid w:val="00A06270"/>
    <w:rsid w:val="00A06CEF"/>
    <w:rsid w:val="00A442C8"/>
    <w:rsid w:val="00A45EB4"/>
    <w:rsid w:val="00A706C3"/>
    <w:rsid w:val="00A82319"/>
    <w:rsid w:val="00A95C2E"/>
    <w:rsid w:val="00AC2F01"/>
    <w:rsid w:val="00AE420A"/>
    <w:rsid w:val="00AF168D"/>
    <w:rsid w:val="00B02DE1"/>
    <w:rsid w:val="00B70395"/>
    <w:rsid w:val="00BA55F7"/>
    <w:rsid w:val="00BF0B4D"/>
    <w:rsid w:val="00C10CDB"/>
    <w:rsid w:val="00C47BBE"/>
    <w:rsid w:val="00C52E8E"/>
    <w:rsid w:val="00C62052"/>
    <w:rsid w:val="00C67E82"/>
    <w:rsid w:val="00C733F2"/>
    <w:rsid w:val="00C74651"/>
    <w:rsid w:val="00CC4D39"/>
    <w:rsid w:val="00CC65C5"/>
    <w:rsid w:val="00CD0489"/>
    <w:rsid w:val="00CE649B"/>
    <w:rsid w:val="00CF07C2"/>
    <w:rsid w:val="00D13663"/>
    <w:rsid w:val="00D20715"/>
    <w:rsid w:val="00D231C3"/>
    <w:rsid w:val="00D458DD"/>
    <w:rsid w:val="00D667F1"/>
    <w:rsid w:val="00D77585"/>
    <w:rsid w:val="00D90EE3"/>
    <w:rsid w:val="00DA6BAB"/>
    <w:rsid w:val="00DC31E2"/>
    <w:rsid w:val="00DD0AC1"/>
    <w:rsid w:val="00DD0C37"/>
    <w:rsid w:val="00DE31E2"/>
    <w:rsid w:val="00DE7B08"/>
    <w:rsid w:val="00DF140A"/>
    <w:rsid w:val="00E10049"/>
    <w:rsid w:val="00E25155"/>
    <w:rsid w:val="00E3471F"/>
    <w:rsid w:val="00E44F66"/>
    <w:rsid w:val="00E50D4E"/>
    <w:rsid w:val="00E56112"/>
    <w:rsid w:val="00E65F92"/>
    <w:rsid w:val="00E718BB"/>
    <w:rsid w:val="00E728E0"/>
    <w:rsid w:val="00E748AC"/>
    <w:rsid w:val="00E77845"/>
    <w:rsid w:val="00E87533"/>
    <w:rsid w:val="00EB2DDB"/>
    <w:rsid w:val="00EB76A2"/>
    <w:rsid w:val="00ED245A"/>
    <w:rsid w:val="00EF0EAF"/>
    <w:rsid w:val="00F15DBE"/>
    <w:rsid w:val="00F24D27"/>
    <w:rsid w:val="00F26371"/>
    <w:rsid w:val="00F3695B"/>
    <w:rsid w:val="00F37202"/>
    <w:rsid w:val="00F50715"/>
    <w:rsid w:val="00F60006"/>
    <w:rsid w:val="00F60A84"/>
    <w:rsid w:val="00F75716"/>
    <w:rsid w:val="00F80F41"/>
    <w:rsid w:val="00F86F0A"/>
    <w:rsid w:val="00F95E2D"/>
    <w:rsid w:val="00F97BE5"/>
    <w:rsid w:val="00FA7F06"/>
    <w:rsid w:val="00FE13F5"/>
    <w:rsid w:val="00FE4A7F"/>
    <w:rsid w:val="00FF45FB"/>
    <w:rsid w:val="00FF5D9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9"/>
    <o:shapelayout v:ext="edit">
      <o:idmap v:ext="edit" data="1"/>
    </o:shapelayout>
  </w:shapeDefaults>
  <w:decimalSymbol w:val="."/>
  <w:listSeparator w:val=","/>
  <w14:docId w14:val="313596FF"/>
  <w15:chartTrackingRefBased/>
  <w15:docId w15:val="{62E42AA3-1CAE-475E-96FB-E4FBCAB1F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98"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1">
    <w:name w:val="heading 1"/>
    <w:basedOn w:val="Normal"/>
    <w:next w:val="Normal"/>
    <w:link w:val="Heading1Char"/>
    <w:uiPriority w:val="3"/>
    <w:qFormat/>
    <w:pPr>
      <w:keepNext/>
      <w:keepLines/>
      <w:spacing w:before="360" w:after="140"/>
      <w:outlineLvl w:val="0"/>
    </w:pPr>
    <w:rPr>
      <w:rFonts w:asciiTheme="majorHAnsi" w:eastAsiaTheme="majorEastAsia" w:hAnsiTheme="majorHAnsi" w:cstheme="majorBidi"/>
      <w:b/>
      <w:bCs/>
      <w:caps/>
      <w:color w:val="A5A5A5" w:themeColor="accent1" w:themeShade="BF"/>
      <w:sz w:val="24"/>
    </w:rPr>
  </w:style>
  <w:style w:type="paragraph" w:styleId="Heading2">
    <w:name w:val="heading 2"/>
    <w:basedOn w:val="Normal"/>
    <w:next w:val="Normal"/>
    <w:link w:val="Heading2Char"/>
    <w:uiPriority w:val="3"/>
    <w:unhideWhenUsed/>
    <w:qFormat/>
    <w:pPr>
      <w:keepNext/>
      <w:keepLines/>
      <w:spacing w:before="200" w:after="120" w:line="240" w:lineRule="auto"/>
      <w:outlineLvl w:val="1"/>
    </w:pPr>
    <w:rPr>
      <w:rFonts w:asciiTheme="majorHAnsi" w:eastAsiaTheme="majorEastAsia" w:hAnsiTheme="majorHAnsi" w:cstheme="majorBidi"/>
      <w:color w:val="A5A5A5" w:themeColor="accent1" w:themeShade="BF"/>
      <w:sz w:val="24"/>
    </w:rPr>
  </w:style>
  <w:style w:type="paragraph" w:styleId="Heading3">
    <w:name w:val="heading 3"/>
    <w:basedOn w:val="Normal"/>
    <w:next w:val="Normal"/>
    <w:link w:val="Heading3Char"/>
    <w:uiPriority w:val="3"/>
    <w:unhideWhenUsed/>
    <w:qFormat/>
    <w:pPr>
      <w:keepNext/>
      <w:keepLines/>
      <w:spacing w:before="120" w:after="0"/>
      <w:outlineLvl w:val="2"/>
    </w:pPr>
    <w:rPr>
      <w:b/>
      <w:bCs/>
    </w:rPr>
  </w:style>
  <w:style w:type="paragraph" w:styleId="Heading4">
    <w:name w:val="heading 4"/>
    <w:basedOn w:val="Normal"/>
    <w:next w:val="Normal"/>
    <w:link w:val="Heading4Char"/>
    <w:uiPriority w:val="3"/>
    <w:semiHidden/>
    <w:unhideWhenUsed/>
    <w:qFormat/>
    <w:pPr>
      <w:keepNext/>
      <w:keepLines/>
      <w:spacing w:before="160" w:after="0"/>
      <w:outlineLvl w:val="3"/>
    </w:pPr>
    <w:rPr>
      <w:rFonts w:asciiTheme="majorHAnsi" w:eastAsiaTheme="majorEastAsia" w:hAnsiTheme="majorHAnsi" w:cstheme="majorBidi"/>
    </w:rPr>
  </w:style>
  <w:style w:type="paragraph" w:styleId="Heading5">
    <w:name w:val="heading 5"/>
    <w:basedOn w:val="Normal"/>
    <w:next w:val="Normal"/>
    <w:link w:val="Heading5Char"/>
    <w:uiPriority w:val="9"/>
    <w:semiHidden/>
    <w:unhideWhenUsed/>
    <w:qFormat/>
    <w:pPr>
      <w:keepNext/>
      <w:keepLines/>
      <w:spacing w:before="40" w:after="0"/>
      <w:outlineLvl w:val="4"/>
    </w:pPr>
    <w:rPr>
      <w:rFonts w:asciiTheme="majorHAnsi" w:eastAsiaTheme="majorEastAsia" w:hAnsiTheme="majorHAnsi" w:cstheme="majorBidi"/>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styleId="Title">
    <w:name w:val="Title"/>
    <w:basedOn w:val="Normal"/>
    <w:link w:val="TitleCh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leChar">
    <w:name w:val="Title Char"/>
    <w:basedOn w:val="DefaultParagraphFont"/>
    <w:link w:val="Title"/>
    <w:uiPriority w:val="1"/>
    <w:rPr>
      <w:rFonts w:asciiTheme="majorHAnsi" w:eastAsiaTheme="majorEastAsia" w:hAnsiTheme="majorHAnsi" w:cstheme="majorBidi"/>
      <w:b/>
      <w:bCs/>
      <w:caps/>
      <w:kern w:val="28"/>
      <w:sz w:val="78"/>
    </w:rPr>
  </w:style>
  <w:style w:type="paragraph" w:styleId="Subtitle">
    <w:name w:val="Subtitle"/>
    <w:basedOn w:val="Normal"/>
    <w:link w:val="SubtitleCh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itleChar">
    <w:name w:val="Subtitle Char"/>
    <w:basedOn w:val="DefaultParagraphFont"/>
    <w:link w:val="Subtitle"/>
    <w:uiPriority w:val="2"/>
    <w:rPr>
      <w:rFonts w:asciiTheme="majorHAnsi" w:eastAsiaTheme="majorEastAsia" w:hAnsiTheme="majorHAnsi" w:cstheme="majorBidi"/>
      <w:color w:val="5A5A5A" w:themeColor="text1" w:themeTint="A5"/>
      <w:sz w:val="24"/>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3"/>
    <w:rPr>
      <w:rFonts w:asciiTheme="majorHAnsi" w:eastAsiaTheme="majorEastAsia" w:hAnsiTheme="majorHAnsi" w:cstheme="majorBidi"/>
      <w:b/>
      <w:bCs/>
      <w:caps/>
      <w:color w:val="A5A5A5" w:themeColor="accent1" w:themeShade="BF"/>
      <w:sz w:val="24"/>
    </w:rPr>
  </w:style>
  <w:style w:type="paragraph" w:customStyle="1" w:styleId="BlockHeading">
    <w:name w:val="Block Heading"/>
    <w:basedOn w:val="Normal"/>
    <w:next w:val="BlockTex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Caption">
    <w:name w:val="caption"/>
    <w:basedOn w:val="Normal"/>
    <w:next w:val="Normal"/>
    <w:uiPriority w:val="3"/>
    <w:unhideWhenUsed/>
    <w:qFormat/>
    <w:pPr>
      <w:spacing w:before="120" w:after="0" w:line="240" w:lineRule="auto"/>
    </w:pPr>
    <w:rPr>
      <w:i/>
      <w:iCs/>
      <w:color w:val="595959" w:themeColor="text1" w:themeTint="A6"/>
      <w:sz w:val="18"/>
    </w:rPr>
  </w:style>
  <w:style w:type="paragraph" w:styleId="BlockText">
    <w:name w:val="Block Text"/>
    <w:basedOn w:val="Normal"/>
    <w:uiPriority w:val="3"/>
    <w:unhideWhenUsed/>
    <w:qFormat/>
    <w:pPr>
      <w:spacing w:after="180" w:line="312" w:lineRule="auto"/>
      <w:ind w:left="288" w:right="288"/>
    </w:pPr>
    <w:rPr>
      <w:color w:val="FFFFFF" w:themeColor="background1"/>
      <w:sz w:val="22"/>
    </w:rPr>
  </w:style>
  <w:style w:type="character" w:customStyle="1" w:styleId="Heading2Char">
    <w:name w:val="Heading 2 Char"/>
    <w:basedOn w:val="DefaultParagraphFont"/>
    <w:link w:val="Heading2"/>
    <w:uiPriority w:val="3"/>
    <w:rPr>
      <w:rFonts w:asciiTheme="majorHAnsi" w:eastAsiaTheme="majorEastAsia" w:hAnsiTheme="majorHAnsi" w:cstheme="majorBidi"/>
      <w:color w:val="A5A5A5" w:themeColor="accent1" w:themeShade="BF"/>
      <w:sz w:val="24"/>
    </w:rPr>
  </w:style>
  <w:style w:type="character" w:customStyle="1" w:styleId="Heading3Char">
    <w:name w:val="Heading 3 Char"/>
    <w:basedOn w:val="DefaultParagraphFont"/>
    <w:link w:val="Heading3"/>
    <w:uiPriority w:val="3"/>
    <w:rPr>
      <w:b/>
      <w:bCs/>
    </w:rPr>
  </w:style>
  <w:style w:type="paragraph" w:styleId="Quote">
    <w:name w:val="Quote"/>
    <w:basedOn w:val="Normal"/>
    <w:next w:val="Normal"/>
    <w:link w:val="QuoteChar"/>
    <w:uiPriority w:val="3"/>
    <w:qFormat/>
    <w:pPr>
      <w:pBdr>
        <w:top w:val="single" w:sz="6" w:space="4" w:color="A5A5A5" w:themeColor="accent1" w:themeShade="BF"/>
        <w:bottom w:val="single" w:sz="6" w:space="4" w:color="A5A5A5" w:themeColor="accent1" w:themeShade="BF"/>
      </w:pBdr>
      <w:spacing w:before="200"/>
      <w:ind w:left="864" w:right="864"/>
      <w:jc w:val="center"/>
    </w:pPr>
    <w:rPr>
      <w:i/>
      <w:iCs/>
      <w:sz w:val="28"/>
    </w:rPr>
  </w:style>
  <w:style w:type="character" w:customStyle="1" w:styleId="QuoteChar">
    <w:name w:val="Quote Char"/>
    <w:basedOn w:val="DefaultParagraphFont"/>
    <w:link w:val="Quote"/>
    <w:uiPriority w:val="3"/>
    <w:rPr>
      <w:i/>
      <w:iCs/>
      <w:sz w:val="28"/>
    </w:rPr>
  </w:style>
  <w:style w:type="character" w:customStyle="1" w:styleId="Heading4Char">
    <w:name w:val="Heading 4 Char"/>
    <w:basedOn w:val="DefaultParagraphFont"/>
    <w:link w:val="Heading4"/>
    <w:uiPriority w:val="3"/>
    <w:semiHidden/>
    <w:rPr>
      <w:rFonts w:asciiTheme="majorHAnsi" w:eastAsiaTheme="majorEastAsia" w:hAnsiTheme="majorHAnsi" w:cstheme="majorBidi"/>
    </w:rPr>
  </w:style>
  <w:style w:type="paragraph" w:customStyle="1" w:styleId="ContactInfo">
    <w:name w:val="Contact Info"/>
    <w:basedOn w:val="Normal"/>
    <w:uiPriority w:val="5"/>
    <w:qFormat/>
    <w:pPr>
      <w:spacing w:after="0"/>
    </w:pPr>
  </w:style>
  <w:style w:type="paragraph" w:customStyle="1" w:styleId="ContactHeading">
    <w:name w:val="Contact Heading"/>
    <w:basedOn w:val="Normal"/>
    <w:uiPriority w:val="4"/>
    <w:qFormat/>
    <w:pPr>
      <w:spacing w:before="320" w:line="240" w:lineRule="auto"/>
    </w:pPr>
    <w:rPr>
      <w:rFonts w:asciiTheme="majorHAnsi" w:eastAsiaTheme="majorEastAsia" w:hAnsiTheme="majorHAnsi" w:cstheme="majorBidi"/>
      <w:color w:val="A5A5A5" w:themeColor="accent1" w:themeShade="BF"/>
      <w:sz w:val="24"/>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styleId="CommentText">
    <w:name w:val="annotation text"/>
    <w:basedOn w:val="Normal"/>
    <w:link w:val="CommentTextChar"/>
    <w:uiPriority w:val="99"/>
    <w:semiHidden/>
    <w:unhideWhenUsed/>
    <w:pPr>
      <w:spacing w:after="160" w:line="240" w:lineRule="auto"/>
    </w:pPr>
    <w:rPr>
      <w:color w:val="auto"/>
      <w:kern w:val="0"/>
      <w:lang w:eastAsia="en-US"/>
      <w14:ligatures w14:val="none"/>
    </w:rPr>
  </w:style>
  <w:style w:type="character" w:customStyle="1" w:styleId="CommentTextChar">
    <w:name w:val="Comment Text Char"/>
    <w:basedOn w:val="DefaultParagraphFont"/>
    <w:link w:val="CommentText"/>
    <w:uiPriority w:val="99"/>
    <w:semiHidden/>
    <w:rPr>
      <w:color w:val="auto"/>
      <w:kern w:val="0"/>
      <w:lang w:eastAsia="en-US"/>
      <w14:ligatures w14:val="none"/>
    </w:rPr>
  </w:style>
  <w:style w:type="paragraph" w:customStyle="1" w:styleId="Organization">
    <w:name w:val="Organization"/>
    <w:basedOn w:val="Normal"/>
    <w:uiPriority w:val="7"/>
    <w:qFormat/>
    <w:pPr>
      <w:spacing w:after="0"/>
    </w:pPr>
    <w:rPr>
      <w:rFonts w:asciiTheme="majorHAnsi" w:eastAsiaTheme="majorEastAsia" w:hAnsiTheme="majorHAnsi" w:cstheme="majorBidi"/>
      <w:b/>
      <w:bCs/>
      <w:caps/>
      <w:color w:val="A5A5A5" w:themeColor="accent1" w:themeShade="BF"/>
      <w:sz w:val="22"/>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A5A5A5" w:themeColor="accent1" w:themeShade="BF"/>
    </w:rPr>
  </w:style>
  <w:style w:type="character" w:styleId="IntenseEmphasis">
    <w:name w:val="Intense Emphasis"/>
    <w:basedOn w:val="DefaultParagraphFont"/>
    <w:uiPriority w:val="21"/>
    <w:semiHidden/>
    <w:unhideWhenUsed/>
    <w:qFormat/>
    <w:rPr>
      <w:i/>
      <w:iCs/>
      <w:color w:val="A5A5A5" w:themeColor="accent1" w:themeShade="BF"/>
    </w:rPr>
  </w:style>
  <w:style w:type="paragraph" w:styleId="IntenseQuote">
    <w:name w:val="Intense Quote"/>
    <w:basedOn w:val="Normal"/>
    <w:next w:val="Normal"/>
    <w:link w:val="IntenseQuoteChar"/>
    <w:uiPriority w:val="30"/>
    <w:semiHidden/>
    <w:unhideWhenUsed/>
    <w:qFormat/>
    <w:pPr>
      <w:pBdr>
        <w:top w:val="single" w:sz="4" w:space="10" w:color="A5A5A5" w:themeColor="accent1" w:themeShade="BF"/>
        <w:bottom w:val="single" w:sz="4" w:space="10" w:color="A5A5A5" w:themeColor="accent1" w:themeShade="BF"/>
      </w:pBdr>
      <w:spacing w:before="360" w:after="360"/>
      <w:ind w:left="864" w:right="864"/>
      <w:jc w:val="center"/>
    </w:pPr>
    <w:rPr>
      <w:i/>
      <w:iCs/>
      <w:color w:val="A5A5A5" w:themeColor="accent1" w:themeShade="BF"/>
    </w:rPr>
  </w:style>
  <w:style w:type="character" w:customStyle="1" w:styleId="IntenseQuoteChar">
    <w:name w:val="Intense Quote Char"/>
    <w:basedOn w:val="DefaultParagraphFont"/>
    <w:link w:val="IntenseQuote"/>
    <w:uiPriority w:val="30"/>
    <w:semiHidden/>
    <w:rPr>
      <w:i/>
      <w:iCs/>
      <w:color w:val="A5A5A5" w:themeColor="accent1" w:themeShade="BF"/>
    </w:rPr>
  </w:style>
  <w:style w:type="character" w:styleId="IntenseReference">
    <w:name w:val="Intense Reference"/>
    <w:basedOn w:val="DefaultParagraphFont"/>
    <w:uiPriority w:val="32"/>
    <w:semiHidden/>
    <w:unhideWhenUsed/>
    <w:qFormat/>
    <w:rPr>
      <w:b/>
      <w:bCs/>
      <w:caps w:val="0"/>
      <w:smallCaps/>
      <w:color w:val="A5A5A5" w:themeColor="accent1" w:themeShade="BF"/>
      <w:spacing w:val="5"/>
    </w:rPr>
  </w:style>
  <w:style w:type="paragraph" w:styleId="Header">
    <w:name w:val="header"/>
    <w:basedOn w:val="Normal"/>
    <w:link w:val="HeaderChar"/>
    <w:uiPriority w:val="99"/>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ContactInfoBold">
    <w:name w:val="Contact Info Bold"/>
    <w:basedOn w:val="Normal"/>
    <w:uiPriority w:val="6"/>
    <w:qFormat/>
    <w:pPr>
      <w:spacing w:after="0"/>
    </w:pPr>
    <w:rPr>
      <w:b/>
      <w:noProof/>
    </w:rPr>
  </w:style>
  <w:style w:type="paragraph" w:customStyle="1" w:styleId="Body">
    <w:name w:val="Body"/>
    <w:rsid w:val="00495D1E"/>
    <w:pPr>
      <w:pBdr>
        <w:top w:val="nil"/>
        <w:left w:val="nil"/>
        <w:bottom w:val="nil"/>
        <w:right w:val="nil"/>
        <w:between w:val="nil"/>
        <w:bar w:val="nil"/>
      </w:pBdr>
      <w:spacing w:after="0" w:line="240" w:lineRule="auto"/>
    </w:pPr>
    <w:rPr>
      <w:rFonts w:ascii="Helvetica" w:eastAsia="Arial Unicode MS" w:hAnsi="Helvetica" w:cs="Arial Unicode MS"/>
      <w:color w:val="000000"/>
      <w:kern w:val="0"/>
      <w:sz w:val="22"/>
      <w:szCs w:val="22"/>
      <w:bdr w:val="nil"/>
      <w:lang w:eastAsia="en-US"/>
      <w14:ligatures w14:val="none"/>
    </w:rPr>
  </w:style>
  <w:style w:type="character" w:styleId="Hyperlink">
    <w:name w:val="Hyperlink"/>
    <w:basedOn w:val="DefaultParagraphFont"/>
    <w:uiPriority w:val="99"/>
    <w:unhideWhenUsed/>
    <w:rsid w:val="00600B4F"/>
    <w:rPr>
      <w:color w:val="5F5F5F" w:themeColor="hyperlink"/>
      <w:u w:val="single"/>
    </w:rPr>
  </w:style>
  <w:style w:type="paragraph" w:styleId="NormalWeb">
    <w:name w:val="Normal (Web)"/>
    <w:basedOn w:val="Normal"/>
    <w:uiPriority w:val="99"/>
    <w:unhideWhenUsed/>
    <w:rsid w:val="00D667F1"/>
    <w:pPr>
      <w:spacing w:before="100" w:beforeAutospacing="1" w:after="100" w:afterAutospacing="1" w:line="240" w:lineRule="auto"/>
    </w:pPr>
    <w:rPr>
      <w:rFonts w:ascii="Times New Roman" w:eastAsia="Times New Roman" w:hAnsi="Times New Roman" w:cs="Times New Roman"/>
      <w:color w:val="auto"/>
      <w:kern w:val="0"/>
      <w:sz w:val="24"/>
      <w:szCs w:val="24"/>
      <w:lang w:eastAsia="en-US"/>
      <w14:ligatures w14:val="none"/>
    </w:rPr>
  </w:style>
  <w:style w:type="paragraph" w:styleId="ListParagraph">
    <w:name w:val="List Paragraph"/>
    <w:basedOn w:val="Normal"/>
    <w:uiPriority w:val="34"/>
    <w:qFormat/>
    <w:rsid w:val="00527DBB"/>
    <w:pPr>
      <w:spacing w:after="160" w:line="259" w:lineRule="auto"/>
      <w:ind w:left="720"/>
      <w:contextualSpacing/>
    </w:pPr>
    <w:rPr>
      <w:color w:val="auto"/>
      <w:kern w:val="0"/>
      <w:sz w:val="22"/>
      <w:szCs w:val="22"/>
      <w:lang w:eastAsia="en-US"/>
      <w14:ligatures w14:val="none"/>
    </w:rPr>
  </w:style>
  <w:style w:type="character" w:customStyle="1" w:styleId="apple-converted-space">
    <w:name w:val="apple-converted-space"/>
    <w:basedOn w:val="DefaultParagraphFont"/>
    <w:rsid w:val="00573E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6921794">
      <w:bodyDiv w:val="1"/>
      <w:marLeft w:val="0"/>
      <w:marRight w:val="0"/>
      <w:marTop w:val="0"/>
      <w:marBottom w:val="0"/>
      <w:divBdr>
        <w:top w:val="none" w:sz="0" w:space="0" w:color="auto"/>
        <w:left w:val="none" w:sz="0" w:space="0" w:color="auto"/>
        <w:bottom w:val="none" w:sz="0" w:space="0" w:color="auto"/>
        <w:right w:val="none" w:sz="0" w:space="0" w:color="auto"/>
      </w:divBdr>
      <w:divsChild>
        <w:div w:id="130446100">
          <w:marLeft w:val="0"/>
          <w:marRight w:val="0"/>
          <w:marTop w:val="0"/>
          <w:marBottom w:val="0"/>
          <w:divBdr>
            <w:top w:val="none" w:sz="0" w:space="0" w:color="auto"/>
            <w:left w:val="none" w:sz="0" w:space="0" w:color="auto"/>
            <w:bottom w:val="none" w:sz="0" w:space="0" w:color="auto"/>
            <w:right w:val="none" w:sz="0" w:space="0" w:color="auto"/>
          </w:divBdr>
        </w:div>
        <w:div w:id="2128042356">
          <w:marLeft w:val="0"/>
          <w:marRight w:val="0"/>
          <w:marTop w:val="0"/>
          <w:marBottom w:val="0"/>
          <w:divBdr>
            <w:top w:val="none" w:sz="0" w:space="0" w:color="auto"/>
            <w:left w:val="none" w:sz="0" w:space="0" w:color="auto"/>
            <w:bottom w:val="none" w:sz="0" w:space="0" w:color="auto"/>
            <w:right w:val="none" w:sz="0" w:space="0" w:color="auto"/>
          </w:divBdr>
        </w:div>
        <w:div w:id="1393386107">
          <w:marLeft w:val="0"/>
          <w:marRight w:val="0"/>
          <w:marTop w:val="0"/>
          <w:marBottom w:val="0"/>
          <w:divBdr>
            <w:top w:val="none" w:sz="0" w:space="0" w:color="auto"/>
            <w:left w:val="none" w:sz="0" w:space="0" w:color="auto"/>
            <w:bottom w:val="none" w:sz="0" w:space="0" w:color="auto"/>
            <w:right w:val="none" w:sz="0" w:space="0" w:color="auto"/>
          </w:divBdr>
        </w:div>
        <w:div w:id="494955360">
          <w:marLeft w:val="0"/>
          <w:marRight w:val="0"/>
          <w:marTop w:val="0"/>
          <w:marBottom w:val="0"/>
          <w:divBdr>
            <w:top w:val="none" w:sz="0" w:space="0" w:color="auto"/>
            <w:left w:val="none" w:sz="0" w:space="0" w:color="auto"/>
            <w:bottom w:val="none" w:sz="0" w:space="0" w:color="auto"/>
            <w:right w:val="none" w:sz="0" w:space="0" w:color="auto"/>
          </w:divBdr>
        </w:div>
        <w:div w:id="1516846829">
          <w:marLeft w:val="0"/>
          <w:marRight w:val="0"/>
          <w:marTop w:val="0"/>
          <w:marBottom w:val="0"/>
          <w:divBdr>
            <w:top w:val="none" w:sz="0" w:space="0" w:color="auto"/>
            <w:left w:val="none" w:sz="0" w:space="0" w:color="auto"/>
            <w:bottom w:val="none" w:sz="0" w:space="0" w:color="auto"/>
            <w:right w:val="none" w:sz="0" w:space="0" w:color="auto"/>
          </w:divBdr>
        </w:div>
        <w:div w:id="775564750">
          <w:marLeft w:val="0"/>
          <w:marRight w:val="0"/>
          <w:marTop w:val="0"/>
          <w:marBottom w:val="0"/>
          <w:divBdr>
            <w:top w:val="none" w:sz="0" w:space="0" w:color="auto"/>
            <w:left w:val="none" w:sz="0" w:space="0" w:color="auto"/>
            <w:bottom w:val="none" w:sz="0" w:space="0" w:color="auto"/>
            <w:right w:val="none" w:sz="0" w:space="0" w:color="auto"/>
          </w:divBdr>
        </w:div>
        <w:div w:id="1428773057">
          <w:marLeft w:val="0"/>
          <w:marRight w:val="0"/>
          <w:marTop w:val="0"/>
          <w:marBottom w:val="0"/>
          <w:divBdr>
            <w:top w:val="none" w:sz="0" w:space="0" w:color="auto"/>
            <w:left w:val="none" w:sz="0" w:space="0" w:color="auto"/>
            <w:bottom w:val="none" w:sz="0" w:space="0" w:color="auto"/>
            <w:right w:val="none" w:sz="0" w:space="0" w:color="auto"/>
          </w:divBdr>
        </w:div>
        <w:div w:id="2099717483">
          <w:marLeft w:val="0"/>
          <w:marRight w:val="0"/>
          <w:marTop w:val="0"/>
          <w:marBottom w:val="0"/>
          <w:divBdr>
            <w:top w:val="none" w:sz="0" w:space="0" w:color="auto"/>
            <w:left w:val="none" w:sz="0" w:space="0" w:color="auto"/>
            <w:bottom w:val="none" w:sz="0" w:space="0" w:color="auto"/>
            <w:right w:val="none" w:sz="0" w:space="0" w:color="auto"/>
          </w:divBdr>
        </w:div>
        <w:div w:id="2068648192">
          <w:marLeft w:val="0"/>
          <w:marRight w:val="0"/>
          <w:marTop w:val="0"/>
          <w:marBottom w:val="0"/>
          <w:divBdr>
            <w:top w:val="none" w:sz="0" w:space="0" w:color="auto"/>
            <w:left w:val="none" w:sz="0" w:space="0" w:color="auto"/>
            <w:bottom w:val="none" w:sz="0" w:space="0" w:color="auto"/>
            <w:right w:val="none" w:sz="0" w:space="0" w:color="auto"/>
          </w:divBdr>
        </w:div>
        <w:div w:id="837311042">
          <w:marLeft w:val="0"/>
          <w:marRight w:val="0"/>
          <w:marTop w:val="0"/>
          <w:marBottom w:val="0"/>
          <w:divBdr>
            <w:top w:val="none" w:sz="0" w:space="0" w:color="auto"/>
            <w:left w:val="none" w:sz="0" w:space="0" w:color="auto"/>
            <w:bottom w:val="none" w:sz="0" w:space="0" w:color="auto"/>
            <w:right w:val="none" w:sz="0" w:space="0" w:color="auto"/>
          </w:divBdr>
        </w:div>
        <w:div w:id="638534533">
          <w:marLeft w:val="0"/>
          <w:marRight w:val="0"/>
          <w:marTop w:val="0"/>
          <w:marBottom w:val="0"/>
          <w:divBdr>
            <w:top w:val="none" w:sz="0" w:space="0" w:color="auto"/>
            <w:left w:val="none" w:sz="0" w:space="0" w:color="auto"/>
            <w:bottom w:val="none" w:sz="0" w:space="0" w:color="auto"/>
            <w:right w:val="none" w:sz="0" w:space="0" w:color="auto"/>
          </w:divBdr>
        </w:div>
        <w:div w:id="1772508300">
          <w:marLeft w:val="0"/>
          <w:marRight w:val="0"/>
          <w:marTop w:val="0"/>
          <w:marBottom w:val="0"/>
          <w:divBdr>
            <w:top w:val="none" w:sz="0" w:space="0" w:color="auto"/>
            <w:left w:val="none" w:sz="0" w:space="0" w:color="auto"/>
            <w:bottom w:val="none" w:sz="0" w:space="0" w:color="auto"/>
            <w:right w:val="none" w:sz="0" w:space="0" w:color="auto"/>
          </w:divBdr>
        </w:div>
        <w:div w:id="627663599">
          <w:marLeft w:val="0"/>
          <w:marRight w:val="0"/>
          <w:marTop w:val="0"/>
          <w:marBottom w:val="0"/>
          <w:divBdr>
            <w:top w:val="none" w:sz="0" w:space="0" w:color="auto"/>
            <w:left w:val="none" w:sz="0" w:space="0" w:color="auto"/>
            <w:bottom w:val="none" w:sz="0" w:space="0" w:color="auto"/>
            <w:right w:val="none" w:sz="0" w:space="0" w:color="auto"/>
          </w:divBdr>
        </w:div>
        <w:div w:id="2136369159">
          <w:marLeft w:val="0"/>
          <w:marRight w:val="0"/>
          <w:marTop w:val="0"/>
          <w:marBottom w:val="0"/>
          <w:divBdr>
            <w:top w:val="none" w:sz="0" w:space="0" w:color="auto"/>
            <w:left w:val="none" w:sz="0" w:space="0" w:color="auto"/>
            <w:bottom w:val="none" w:sz="0" w:space="0" w:color="auto"/>
            <w:right w:val="none" w:sz="0" w:space="0" w:color="auto"/>
          </w:divBdr>
        </w:div>
        <w:div w:id="2030905533">
          <w:marLeft w:val="0"/>
          <w:marRight w:val="0"/>
          <w:marTop w:val="0"/>
          <w:marBottom w:val="0"/>
          <w:divBdr>
            <w:top w:val="none" w:sz="0" w:space="0" w:color="auto"/>
            <w:left w:val="none" w:sz="0" w:space="0" w:color="auto"/>
            <w:bottom w:val="none" w:sz="0" w:space="0" w:color="auto"/>
            <w:right w:val="none" w:sz="0" w:space="0" w:color="auto"/>
          </w:divBdr>
        </w:div>
        <w:div w:id="1207601">
          <w:marLeft w:val="0"/>
          <w:marRight w:val="0"/>
          <w:marTop w:val="0"/>
          <w:marBottom w:val="0"/>
          <w:divBdr>
            <w:top w:val="none" w:sz="0" w:space="0" w:color="auto"/>
            <w:left w:val="none" w:sz="0" w:space="0" w:color="auto"/>
            <w:bottom w:val="none" w:sz="0" w:space="0" w:color="auto"/>
            <w:right w:val="none" w:sz="0" w:space="0" w:color="auto"/>
          </w:divBdr>
        </w:div>
        <w:div w:id="425004221">
          <w:marLeft w:val="0"/>
          <w:marRight w:val="0"/>
          <w:marTop w:val="0"/>
          <w:marBottom w:val="0"/>
          <w:divBdr>
            <w:top w:val="none" w:sz="0" w:space="0" w:color="auto"/>
            <w:left w:val="none" w:sz="0" w:space="0" w:color="auto"/>
            <w:bottom w:val="none" w:sz="0" w:space="0" w:color="auto"/>
            <w:right w:val="none" w:sz="0" w:space="0" w:color="auto"/>
          </w:divBdr>
        </w:div>
        <w:div w:id="1285229649">
          <w:marLeft w:val="0"/>
          <w:marRight w:val="0"/>
          <w:marTop w:val="0"/>
          <w:marBottom w:val="0"/>
          <w:divBdr>
            <w:top w:val="none" w:sz="0" w:space="0" w:color="auto"/>
            <w:left w:val="none" w:sz="0" w:space="0" w:color="auto"/>
            <w:bottom w:val="none" w:sz="0" w:space="0" w:color="auto"/>
            <w:right w:val="none" w:sz="0" w:space="0" w:color="auto"/>
          </w:divBdr>
        </w:div>
        <w:div w:id="484400797">
          <w:marLeft w:val="0"/>
          <w:marRight w:val="0"/>
          <w:marTop w:val="0"/>
          <w:marBottom w:val="0"/>
          <w:divBdr>
            <w:top w:val="none" w:sz="0" w:space="0" w:color="auto"/>
            <w:left w:val="none" w:sz="0" w:space="0" w:color="auto"/>
            <w:bottom w:val="none" w:sz="0" w:space="0" w:color="auto"/>
            <w:right w:val="none" w:sz="0" w:space="0" w:color="auto"/>
          </w:divBdr>
        </w:div>
        <w:div w:id="1176116610">
          <w:marLeft w:val="0"/>
          <w:marRight w:val="0"/>
          <w:marTop w:val="0"/>
          <w:marBottom w:val="0"/>
          <w:divBdr>
            <w:top w:val="none" w:sz="0" w:space="0" w:color="auto"/>
            <w:left w:val="none" w:sz="0" w:space="0" w:color="auto"/>
            <w:bottom w:val="none" w:sz="0" w:space="0" w:color="auto"/>
            <w:right w:val="none" w:sz="0" w:space="0" w:color="auto"/>
          </w:divBdr>
        </w:div>
      </w:divsChild>
    </w:div>
    <w:div w:id="1353845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26" Type="http://schemas.microsoft.com/office/2007/relationships/hdphoto" Target="media/hdphoto1.wdp"/><Relationship Id="rId3" Type="http://schemas.openxmlformats.org/officeDocument/2006/relationships/customXml" Target="../customXml/item3.xml"/><Relationship Id="rId21" Type="http://schemas.openxmlformats.org/officeDocument/2006/relationships/image" Target="media/image12.jpe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g"/><Relationship Id="rId24" Type="http://schemas.openxmlformats.org/officeDocument/2006/relationships/image" Target="media/image15.PNG"/><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image" Target="media/image10.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nze\AppData\Roaming\Microsoft\Templates\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108 State Ave. NW
Olympia, WA 98501</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70F21B-DF77-455C-A847-B865AD514037}">
  <ds:schemaRefs>
    <ds:schemaRef ds:uri="http://schemas.microsoft.com/sharepoint/v3/contenttype/forms"/>
  </ds:schemaRefs>
</ds:datastoreItem>
</file>

<file path=customXml/itemProps3.xml><?xml version="1.0" encoding="utf-8"?>
<ds:datastoreItem xmlns:ds="http://schemas.openxmlformats.org/officeDocument/2006/customXml" ds:itemID="{1F19D5CC-5E15-46F6-88C9-DB94263E52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Template>
  <TotalTime>209</TotalTime>
  <Pages>8</Pages>
  <Words>2066</Words>
  <Characters>11782</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Junior league of olympia</Company>
  <LinksUpToDate>false</LinksUpToDate>
  <CharactersWithSpaces>13821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Henze</dc:creator>
  <cp:keywords/>
  <cp:lastModifiedBy>Henze</cp:lastModifiedBy>
  <cp:revision>37</cp:revision>
  <cp:lastPrinted>2017-05-14T21:29:00Z</cp:lastPrinted>
  <dcterms:created xsi:type="dcterms:W3CDTF">2017-05-13T20:33:00Z</dcterms:created>
  <dcterms:modified xsi:type="dcterms:W3CDTF">2017-05-20T22:44:00Z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